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514" w:rsidRDefault="00C96514" w:rsidP="00C9651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11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9"/>
        <w:gridCol w:w="3008"/>
        <w:gridCol w:w="3009"/>
      </w:tblGrid>
      <w:tr w:rsidR="00C96514" w:rsidTr="008D5A8B">
        <w:tc>
          <w:tcPr>
            <w:tcW w:w="3080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C96514" w:rsidTr="008D5A8B">
        <w:tc>
          <w:tcPr>
            <w:tcW w:w="3080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aloud</w:t>
            </w:r>
          </w:p>
        </w:tc>
      </w:tr>
      <w:tr w:rsidR="00C96514" w:rsidTr="008D5A8B">
        <w:tc>
          <w:tcPr>
            <w:tcW w:w="3080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allowed</w:t>
            </w:r>
          </w:p>
        </w:tc>
      </w:tr>
      <w:tr w:rsidR="00C96514" w:rsidTr="008D5A8B">
        <w:tc>
          <w:tcPr>
            <w:tcW w:w="3080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elephant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graph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dolphin</w:t>
            </w:r>
          </w:p>
        </w:tc>
      </w:tr>
      <w:tr w:rsidR="00C96514" w:rsidTr="008D5A8B">
        <w:tc>
          <w:tcPr>
            <w:tcW w:w="3080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geography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orphan</w:t>
            </w:r>
          </w:p>
        </w:tc>
      </w:tr>
      <w:tr w:rsidR="00C96514" w:rsidTr="008D5A8B">
        <w:tc>
          <w:tcPr>
            <w:tcW w:w="3080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telephone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</w:t>
            </w:r>
          </w:p>
        </w:tc>
        <w:tc>
          <w:tcPr>
            <w:tcW w:w="3081" w:type="dxa"/>
          </w:tcPr>
          <w:p w:rsidR="00C96514" w:rsidRDefault="00C96514" w:rsidP="008D5A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alphabet</w:t>
            </w:r>
          </w:p>
        </w:tc>
      </w:tr>
    </w:tbl>
    <w:p w:rsidR="00C96514" w:rsidRDefault="00C96514" w:rsidP="00C96514">
      <w:pPr>
        <w:rPr>
          <w:rFonts w:ascii="Comic Sans MS" w:hAnsi="Comic Sans MS"/>
          <w:sz w:val="24"/>
          <w:szCs w:val="24"/>
        </w:rPr>
      </w:pPr>
    </w:p>
    <w:p w:rsidR="00820CCC" w:rsidRDefault="00C96514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14"/>
    <w:rsid w:val="00136ED4"/>
    <w:rsid w:val="00A766C6"/>
    <w:rsid w:val="00C9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DD277-6EB4-4710-8AE4-6DF796AE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51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E75D7125</Template>
  <TotalTime>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2020-11-30T08:36:00Z</dcterms:created>
  <dcterms:modified xsi:type="dcterms:W3CDTF">2020-11-30T08:37:00Z</dcterms:modified>
</cp:coreProperties>
</file>