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873" w:rsidRDefault="00E43873" w:rsidP="00E4387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11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1"/>
        <w:gridCol w:w="3013"/>
        <w:gridCol w:w="3002"/>
      </w:tblGrid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aloud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allowed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elephant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graph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dolphin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geography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orphan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telephone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alphabet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microphone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photographer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nephew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telephonist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photography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phrase</w:t>
            </w:r>
          </w:p>
        </w:tc>
      </w:tr>
      <w:tr w:rsidR="00E43873" w:rsidTr="008532E7">
        <w:tc>
          <w:tcPr>
            <w:tcW w:w="3080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graphic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photographic</w:t>
            </w:r>
          </w:p>
        </w:tc>
        <w:tc>
          <w:tcPr>
            <w:tcW w:w="3081" w:type="dxa"/>
          </w:tcPr>
          <w:p w:rsidR="00E43873" w:rsidRDefault="00E43873" w:rsidP="008532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trophy</w:t>
            </w:r>
          </w:p>
        </w:tc>
      </w:tr>
    </w:tbl>
    <w:p w:rsidR="00820CCC" w:rsidRDefault="00E43873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873"/>
    <w:rsid w:val="00136ED4"/>
    <w:rsid w:val="00A766C6"/>
    <w:rsid w:val="00E4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14A26E-93DE-47F9-953F-20799CF49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87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3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8A16AFDD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2020-11-30T08:36:00Z</dcterms:created>
  <dcterms:modified xsi:type="dcterms:W3CDTF">2020-11-30T08:36:00Z</dcterms:modified>
</cp:coreProperties>
</file>