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417" w:rsidRDefault="00157417" w:rsidP="0015741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11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00"/>
        <w:gridCol w:w="3012"/>
        <w:gridCol w:w="3004"/>
      </w:tblGrid>
      <w:tr w:rsidR="00157417" w:rsidTr="00A65AC5">
        <w:tc>
          <w:tcPr>
            <w:tcW w:w="3080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157417" w:rsidTr="00A65AC5">
        <w:tc>
          <w:tcPr>
            <w:tcW w:w="3080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aloud</w:t>
            </w:r>
          </w:p>
        </w:tc>
      </w:tr>
      <w:tr w:rsidR="00157417" w:rsidTr="00A65AC5">
        <w:tc>
          <w:tcPr>
            <w:tcW w:w="3080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shout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yell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allowed</w:t>
            </w:r>
          </w:p>
        </w:tc>
      </w:tr>
      <w:tr w:rsidR="00157417" w:rsidTr="00A65AC5">
        <w:tc>
          <w:tcPr>
            <w:tcW w:w="3080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elephant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graph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dolphin</w:t>
            </w:r>
          </w:p>
        </w:tc>
      </w:tr>
      <w:tr w:rsidR="00157417" w:rsidTr="00A65AC5">
        <w:tc>
          <w:tcPr>
            <w:tcW w:w="3080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phone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geography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orphan</w:t>
            </w:r>
          </w:p>
        </w:tc>
      </w:tr>
      <w:tr w:rsidR="00157417" w:rsidTr="00A65AC5">
        <w:tc>
          <w:tcPr>
            <w:tcW w:w="3080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telephone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photograph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alphabet</w:t>
            </w:r>
          </w:p>
        </w:tc>
      </w:tr>
      <w:tr w:rsidR="00157417" w:rsidTr="00A65AC5">
        <w:tc>
          <w:tcPr>
            <w:tcW w:w="3080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microphone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photographer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nephew</w:t>
            </w:r>
          </w:p>
        </w:tc>
      </w:tr>
      <w:tr w:rsidR="00157417" w:rsidTr="00A65AC5">
        <w:tc>
          <w:tcPr>
            <w:tcW w:w="3080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telephonist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photography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phrase</w:t>
            </w:r>
          </w:p>
        </w:tc>
      </w:tr>
      <w:tr w:rsidR="00157417" w:rsidTr="00A65AC5">
        <w:tc>
          <w:tcPr>
            <w:tcW w:w="3080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graphic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photographic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trophy</w:t>
            </w:r>
          </w:p>
        </w:tc>
      </w:tr>
      <w:tr w:rsidR="00157417" w:rsidTr="00A65AC5">
        <w:tc>
          <w:tcPr>
            <w:tcW w:w="3080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autograph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paragraph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catastrophe</w:t>
            </w:r>
          </w:p>
        </w:tc>
      </w:tr>
      <w:tr w:rsidR="00157417" w:rsidTr="00A65AC5">
        <w:tc>
          <w:tcPr>
            <w:tcW w:w="3080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biography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telegraph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triumph</w:t>
            </w:r>
          </w:p>
        </w:tc>
      </w:tr>
      <w:tr w:rsidR="00157417" w:rsidTr="00A65AC5">
        <w:tc>
          <w:tcPr>
            <w:tcW w:w="3080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physical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atmosphere</w:t>
            </w:r>
          </w:p>
        </w:tc>
        <w:tc>
          <w:tcPr>
            <w:tcW w:w="3081" w:type="dxa"/>
          </w:tcPr>
          <w:p w:rsidR="00157417" w:rsidRDefault="00157417" w:rsidP="00A65AC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triumphant</w:t>
            </w:r>
          </w:p>
        </w:tc>
      </w:tr>
    </w:tbl>
    <w:p w:rsidR="00820CCC" w:rsidRDefault="00157417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417"/>
    <w:rsid w:val="00136ED4"/>
    <w:rsid w:val="00157417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D255E3-CD00-46CD-96CD-745A82257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41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7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A94949F4</Template>
  <TotalTime>1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2020-11-30T08:35:00Z</dcterms:created>
  <dcterms:modified xsi:type="dcterms:W3CDTF">2020-11-30T08:36:00Z</dcterms:modified>
</cp:coreProperties>
</file>