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7B76CC">
      <w:r>
        <w:rPr>
          <w:noProof/>
          <w:lang w:eastAsia="en-GB"/>
        </w:rPr>
        <w:drawing>
          <wp:inline distT="0" distB="0" distL="0" distR="0" wp14:anchorId="3F2364C6" wp14:editId="5653E495">
            <wp:extent cx="3219450" cy="5153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C"/>
    <w:rsid w:val="00136ED4"/>
    <w:rsid w:val="007B76C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8D94D6-5105-42B4-AF7C-ED44E9FA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E772A1D7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2020-09-11T12:34:00Z</dcterms:created>
  <dcterms:modified xsi:type="dcterms:W3CDTF">2020-09-11T12:35:00Z</dcterms:modified>
</cp:coreProperties>
</file>