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662FD6">
      <w:bookmarkStart w:id="0" w:name="_GoBack"/>
      <w:r>
        <w:rPr>
          <w:noProof/>
          <w:lang w:eastAsia="en-GB"/>
        </w:rPr>
        <w:drawing>
          <wp:inline distT="0" distB="0" distL="0" distR="0" wp14:anchorId="53443994" wp14:editId="7B61C8F7">
            <wp:extent cx="5647875" cy="326941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58" t="16396" r="22667" b="27352"/>
                    <a:stretch/>
                  </pic:blipFill>
                  <pic:spPr bwMode="auto">
                    <a:xfrm>
                      <a:off x="0" y="0"/>
                      <a:ext cx="5686135" cy="3291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FD6"/>
    <w:rsid w:val="00136ED4"/>
    <w:rsid w:val="00662FD6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6E37B9-37DA-4FF4-A613-25904F17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E772A1D7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2020-09-11T09:43:00Z</dcterms:created>
  <dcterms:modified xsi:type="dcterms:W3CDTF">2020-09-11T09:43:00Z</dcterms:modified>
</cp:coreProperties>
</file>