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A4B" w:rsidRDefault="00183A4B" w:rsidP="00183A4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3 week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8"/>
        <w:gridCol w:w="3002"/>
        <w:gridCol w:w="3016"/>
      </w:tblGrid>
      <w:tr w:rsidR="00183A4B" w:rsidTr="009920C5">
        <w:tc>
          <w:tcPr>
            <w:tcW w:w="3080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183A4B" w:rsidTr="009920C5">
        <w:tc>
          <w:tcPr>
            <w:tcW w:w="3080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after</w:t>
            </w:r>
          </w:p>
        </w:tc>
        <w:tc>
          <w:tcPr>
            <w:tcW w:w="3081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later</w:t>
            </w:r>
          </w:p>
        </w:tc>
        <w:tc>
          <w:tcPr>
            <w:tcW w:w="3081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183A4B" w:rsidTr="009920C5">
        <w:tc>
          <w:tcPr>
            <w:tcW w:w="3080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that</w:t>
            </w:r>
          </w:p>
        </w:tc>
        <w:tc>
          <w:tcPr>
            <w:tcW w:w="3081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while</w:t>
            </w:r>
          </w:p>
        </w:tc>
        <w:tc>
          <w:tcPr>
            <w:tcW w:w="3081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</w:tr>
      <w:tr w:rsidR="00183A4B" w:rsidTr="009920C5">
        <w:tc>
          <w:tcPr>
            <w:tcW w:w="3080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fact</w:t>
            </w:r>
          </w:p>
        </w:tc>
        <w:tc>
          <w:tcPr>
            <w:tcW w:w="3081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collect</w:t>
            </w:r>
          </w:p>
        </w:tc>
        <w:tc>
          <w:tcPr>
            <w:tcW w:w="3081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insect</w:t>
            </w:r>
          </w:p>
        </w:tc>
      </w:tr>
      <w:tr w:rsidR="00183A4B" w:rsidTr="009920C5">
        <w:tc>
          <w:tcPr>
            <w:tcW w:w="3080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contact</w:t>
            </w:r>
          </w:p>
        </w:tc>
        <w:tc>
          <w:tcPr>
            <w:tcW w:w="3081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correct</w:t>
            </w:r>
          </w:p>
        </w:tc>
        <w:tc>
          <w:tcPr>
            <w:tcW w:w="3081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perfect</w:t>
            </w:r>
          </w:p>
        </w:tc>
      </w:tr>
      <w:tr w:rsidR="00183A4B" w:rsidTr="009920C5">
        <w:tc>
          <w:tcPr>
            <w:tcW w:w="3080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exact</w:t>
            </w:r>
          </w:p>
        </w:tc>
        <w:tc>
          <w:tcPr>
            <w:tcW w:w="3081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direct</w:t>
            </w:r>
          </w:p>
        </w:tc>
        <w:tc>
          <w:tcPr>
            <w:tcW w:w="3081" w:type="dxa"/>
          </w:tcPr>
          <w:p w:rsidR="00183A4B" w:rsidRDefault="00183A4B" w:rsidP="009920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object</w:t>
            </w:r>
          </w:p>
        </w:tc>
      </w:tr>
    </w:tbl>
    <w:p w:rsidR="00820CCC" w:rsidRDefault="00183A4B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A4B"/>
    <w:rsid w:val="00136ED4"/>
    <w:rsid w:val="00183A4B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4C6068-9628-47CB-A3A2-602F7AB40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3A4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3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A91A260</Template>
  <TotalTime>0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2020-09-11T09:42:00Z</dcterms:created>
  <dcterms:modified xsi:type="dcterms:W3CDTF">2020-09-11T09:42:00Z</dcterms:modified>
</cp:coreProperties>
</file>