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E20" w:rsidRDefault="00487E20" w:rsidP="00487E2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1 week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1"/>
        <w:gridCol w:w="3000"/>
        <w:gridCol w:w="3015"/>
      </w:tblGrid>
      <w:tr w:rsidR="00487E20" w:rsidTr="009D0B0E">
        <w:tc>
          <w:tcPr>
            <w:tcW w:w="3080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487E20" w:rsidTr="009D0B0E">
        <w:tc>
          <w:tcPr>
            <w:tcW w:w="3080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after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later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</w:t>
            </w:r>
          </w:p>
        </w:tc>
      </w:tr>
      <w:tr w:rsidR="00487E20" w:rsidTr="009D0B0E">
        <w:tc>
          <w:tcPr>
            <w:tcW w:w="3080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that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while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</w:t>
            </w:r>
          </w:p>
        </w:tc>
      </w:tr>
      <w:tr w:rsidR="00487E20" w:rsidTr="009D0B0E">
        <w:tc>
          <w:tcPr>
            <w:tcW w:w="3080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fact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collect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insect</w:t>
            </w:r>
          </w:p>
        </w:tc>
      </w:tr>
      <w:tr w:rsidR="00487E20" w:rsidTr="009D0B0E">
        <w:tc>
          <w:tcPr>
            <w:tcW w:w="3080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contact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correct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perfect</w:t>
            </w:r>
          </w:p>
        </w:tc>
      </w:tr>
      <w:tr w:rsidR="00487E20" w:rsidTr="009D0B0E">
        <w:tc>
          <w:tcPr>
            <w:tcW w:w="3080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exact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direct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object</w:t>
            </w:r>
          </w:p>
        </w:tc>
      </w:tr>
      <w:tr w:rsidR="00487E20" w:rsidTr="009D0B0E">
        <w:tc>
          <w:tcPr>
            <w:tcW w:w="3080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subtract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expect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protect</w:t>
            </w:r>
          </w:p>
        </w:tc>
      </w:tr>
      <w:tr w:rsidR="00487E20" w:rsidTr="009D0B0E">
        <w:tc>
          <w:tcPr>
            <w:tcW w:w="3080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pact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erect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subject</w:t>
            </w:r>
          </w:p>
        </w:tc>
      </w:tr>
      <w:tr w:rsidR="00487E20" w:rsidTr="009D0B0E">
        <w:tc>
          <w:tcPr>
            <w:tcW w:w="3080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impact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reflect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suspect</w:t>
            </w:r>
          </w:p>
        </w:tc>
      </w:tr>
      <w:tr w:rsidR="00487E20" w:rsidTr="009D0B0E">
        <w:tc>
          <w:tcPr>
            <w:tcW w:w="3080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attract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connect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reject</w:t>
            </w:r>
          </w:p>
        </w:tc>
      </w:tr>
      <w:tr w:rsidR="00487E20" w:rsidTr="009D0B0E">
        <w:tc>
          <w:tcPr>
            <w:tcW w:w="3080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extract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inspect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inject</w:t>
            </w:r>
          </w:p>
        </w:tc>
      </w:tr>
      <w:tr w:rsidR="00487E20" w:rsidTr="009D0B0E">
        <w:tc>
          <w:tcPr>
            <w:tcW w:w="3080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contract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dissect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effect</w:t>
            </w:r>
          </w:p>
        </w:tc>
      </w:tr>
      <w:tr w:rsidR="00487E20" w:rsidTr="009D0B0E">
        <w:tc>
          <w:tcPr>
            <w:tcW w:w="3080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distract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infect</w:t>
            </w:r>
          </w:p>
        </w:tc>
        <w:tc>
          <w:tcPr>
            <w:tcW w:w="3081" w:type="dxa"/>
          </w:tcPr>
          <w:p w:rsidR="00487E20" w:rsidRDefault="00487E20" w:rsidP="009D0B0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affect</w:t>
            </w:r>
          </w:p>
        </w:tc>
      </w:tr>
    </w:tbl>
    <w:p w:rsidR="00820CCC" w:rsidRDefault="00487E20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E20"/>
    <w:rsid w:val="00136ED4"/>
    <w:rsid w:val="00487E20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BBF652-2DB5-4202-B797-35C3BA5B0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7E2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7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4261238</Template>
  <TotalTime>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2020-09-11T09:40:00Z</dcterms:created>
  <dcterms:modified xsi:type="dcterms:W3CDTF">2020-09-11T09:40:00Z</dcterms:modified>
</cp:coreProperties>
</file>