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518" w:rsidRDefault="00313EA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1634313</wp:posOffset>
                </wp:positionH>
                <wp:positionV relativeFrom="paragraph">
                  <wp:posOffset>603377</wp:posOffset>
                </wp:positionV>
                <wp:extent cx="2040890" cy="570230"/>
                <wp:effectExtent l="0" t="0" r="1651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280" w:rsidRPr="00C63280" w:rsidRDefault="00C63280">
                            <w:pPr>
                              <w:rPr>
                                <w:b/>
                              </w:rPr>
                            </w:pPr>
                            <w:r w:rsidRPr="00C63280">
                              <w:rPr>
                                <w:b/>
                              </w:rPr>
                              <w:t>Zoom</w:t>
                            </w:r>
                            <w:r>
                              <w:t xml:space="preserve"> – </w:t>
                            </w:r>
                            <w:r w:rsidRPr="00C63280">
                              <w:rPr>
                                <w:b/>
                              </w:rPr>
                              <w:t xml:space="preserve">Please register with </w:t>
                            </w:r>
                          </w:p>
                          <w:p w:rsidR="00C63280" w:rsidRPr="00C63280" w:rsidRDefault="00C63280">
                            <w:pPr>
                              <w:rPr>
                                <w:b/>
                              </w:rPr>
                            </w:pPr>
                            <w:r w:rsidRPr="00C63280">
                              <w:rPr>
                                <w:b/>
                              </w:rPr>
                              <w:t>Mrs Howe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8.7pt;margin-top:47.5pt;width:160.7pt;height:44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">
                <v:textbox>
                  <w:txbxContent>
                    <w:p w:rsidR="00C63280" w:rsidRPr="00C63280" w:rsidRDefault="00C63280">
                      <w:pPr>
                        <w:rPr>
                          <w:b/>
                        </w:rPr>
                      </w:pPr>
                      <w:r w:rsidRPr="00C63280">
                        <w:rPr>
                          <w:b/>
                        </w:rPr>
                        <w:t>Zoom</w:t>
                      </w:r>
                      <w:r>
                        <w:t xml:space="preserve"> – </w:t>
                      </w:r>
                      <w:r w:rsidRPr="00C63280">
                        <w:rPr>
                          <w:b/>
                        </w:rPr>
                        <w:t xml:space="preserve">Please register with </w:t>
                      </w:r>
                    </w:p>
                    <w:p w:rsidR="00C63280" w:rsidRPr="00C63280" w:rsidRDefault="00C63280">
                      <w:pPr>
                        <w:rPr>
                          <w:b/>
                        </w:rPr>
                      </w:pPr>
                      <w:r w:rsidRPr="00C63280">
                        <w:rPr>
                          <w:b/>
                        </w:rPr>
                        <w:t>Mrs Howe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29AAABB" wp14:editId="52947C4F">
                <wp:simplePos x="0" y="0"/>
                <wp:positionH relativeFrom="column">
                  <wp:posOffset>1576146</wp:posOffset>
                </wp:positionH>
                <wp:positionV relativeFrom="paragraph">
                  <wp:posOffset>1787830</wp:posOffset>
                </wp:positionV>
                <wp:extent cx="2040890" cy="570230"/>
                <wp:effectExtent l="0" t="0" r="16510" b="2032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280" w:rsidRDefault="00C63280" w:rsidP="00C632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10-11am</w:t>
                            </w:r>
                          </w:p>
                          <w:p w:rsidR="00C63280" w:rsidRPr="00C63280" w:rsidRDefault="00C63280" w:rsidP="00C632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Same time each week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AAABB" id="_x0000_s1027" type="#_x0000_t202" style="position:absolute;margin-left:124.1pt;margin-top:140.75pt;width:160.7pt;height:44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">
                <v:textbox>
                  <w:txbxContent>
                    <w:p w:rsidR="00C63280" w:rsidRDefault="00C63280" w:rsidP="00C632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10-11am</w:t>
                      </w:r>
                    </w:p>
                    <w:p w:rsidR="00C63280" w:rsidRPr="00C63280" w:rsidRDefault="00C63280" w:rsidP="00C632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Same time each week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29AAABB" wp14:editId="52947C4F">
                <wp:simplePos x="0" y="0"/>
                <wp:positionH relativeFrom="column">
                  <wp:posOffset>1561719</wp:posOffset>
                </wp:positionH>
                <wp:positionV relativeFrom="paragraph">
                  <wp:posOffset>2878455</wp:posOffset>
                </wp:positionV>
                <wp:extent cx="2640330" cy="848360"/>
                <wp:effectExtent l="0" t="0" r="26670" b="279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0330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280" w:rsidRDefault="00C63280" w:rsidP="00C632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Starting Wednesday 6</w:t>
                            </w:r>
                            <w:r w:rsidRPr="00C63280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October.</w:t>
                            </w:r>
                          </w:p>
                          <w:p w:rsidR="00C63280" w:rsidRDefault="00C63280" w:rsidP="00C632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Additional dates: 13</w:t>
                            </w:r>
                            <w:r w:rsidRPr="00C63280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&amp; 20</w:t>
                            </w:r>
                            <w:r w:rsidRPr="00C63280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October</w:t>
                            </w:r>
                          </w:p>
                          <w:p w:rsidR="00C63280" w:rsidRDefault="00C63280" w:rsidP="00C632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C63280">
                              <w:rPr>
                                <w:b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b/>
                              </w:rPr>
                              <w:t>, 10</w:t>
                            </w:r>
                            <w:r w:rsidRPr="00C63280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&amp;17</w:t>
                            </w:r>
                            <w:r w:rsidRPr="00C63280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November</w:t>
                            </w:r>
                          </w:p>
                          <w:p w:rsidR="00C63280" w:rsidRPr="00C63280" w:rsidRDefault="00C63280" w:rsidP="00C6328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AAABB" id="_x0000_s1028" type="#_x0000_t202" style="position:absolute;margin-left:122.95pt;margin-top:226.65pt;width:207.9pt;height:66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">
                <v:textbox>
                  <w:txbxContent>
                    <w:p w:rsidR="00C63280" w:rsidRDefault="00C63280" w:rsidP="00C632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Starting Wednesday 6</w:t>
                      </w:r>
                      <w:r w:rsidRPr="00C63280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October.</w:t>
                      </w:r>
                    </w:p>
                    <w:p w:rsidR="00C63280" w:rsidRDefault="00C63280" w:rsidP="00C632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Additional dates: 13</w:t>
                      </w:r>
                      <w:r w:rsidRPr="00C63280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&amp; 20</w:t>
                      </w:r>
                      <w:r w:rsidRPr="00C63280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October</w:t>
                      </w:r>
                    </w:p>
                    <w:p w:rsidR="00C63280" w:rsidRDefault="00C63280" w:rsidP="00C632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  <w:r w:rsidRPr="00C63280">
                        <w:rPr>
                          <w:b/>
                          <w:vertAlign w:val="superscript"/>
                        </w:rPr>
                        <w:t>rd</w:t>
                      </w:r>
                      <w:r>
                        <w:rPr>
                          <w:b/>
                        </w:rPr>
                        <w:t>, 10</w:t>
                      </w:r>
                      <w:r w:rsidRPr="00C63280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&amp;17</w:t>
                      </w:r>
                      <w:r w:rsidRPr="00C63280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November</w:t>
                      </w:r>
                    </w:p>
                    <w:p w:rsidR="00C63280" w:rsidRPr="00C63280" w:rsidRDefault="00C63280" w:rsidP="00C6328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441554</wp:posOffset>
            </wp:positionH>
            <wp:positionV relativeFrom="paragraph">
              <wp:posOffset>-238176</wp:posOffset>
            </wp:positionV>
            <wp:extent cx="4604400" cy="644760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20" t="18613" r="33884" b="6699"/>
                    <a:stretch/>
                  </pic:blipFill>
                  <pic:spPr bwMode="auto">
                    <a:xfrm>
                      <a:off x="0" y="0"/>
                      <a:ext cx="4604400" cy="644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2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C6FCF18" wp14:editId="6868BF08">
                <wp:simplePos x="0" y="0"/>
                <wp:positionH relativeFrom="column">
                  <wp:posOffset>1589786</wp:posOffset>
                </wp:positionH>
                <wp:positionV relativeFrom="paragraph">
                  <wp:posOffset>4157930</wp:posOffset>
                </wp:positionV>
                <wp:extent cx="1945640" cy="1031240"/>
                <wp:effectExtent l="0" t="0" r="1651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280" w:rsidRDefault="00313EAB" w:rsidP="00C632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Mrs Howe: Parent Support Officer</w:t>
                            </w:r>
                          </w:p>
                          <w:p w:rsidR="00313EAB" w:rsidRDefault="00313EAB" w:rsidP="00C63280">
                            <w:pPr>
                              <w:rPr>
                                <w:b/>
                              </w:rPr>
                            </w:pPr>
                            <w:hyperlink r:id="rId5" w:history="1">
                              <w:r w:rsidRPr="00CD6CBC">
                                <w:rPr>
                                  <w:rStyle w:val="Hyperlink"/>
                                  <w:b/>
                                </w:rPr>
                                <w:t>Rhowe534@c2kni.net</w:t>
                              </w:r>
                            </w:hyperlink>
                          </w:p>
                          <w:p w:rsidR="00313EAB" w:rsidRDefault="00313EAB" w:rsidP="00C6328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02890 471274</w:t>
                            </w:r>
                          </w:p>
                          <w:p w:rsidR="00C63280" w:rsidRPr="00C63280" w:rsidRDefault="00C63280" w:rsidP="00C6328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FCF18" id="_x0000_s1029" type="#_x0000_t202" style="position:absolute;margin-left:125.2pt;margin-top:327.4pt;width:153.2pt;height:81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">
                <v:textbox>
                  <w:txbxContent>
                    <w:p w:rsidR="00C63280" w:rsidRDefault="00313EAB" w:rsidP="00C632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Mrs Howe: Parent Support Officer</w:t>
                      </w:r>
                    </w:p>
                    <w:p w:rsidR="00313EAB" w:rsidRDefault="00313EAB" w:rsidP="00C63280">
                      <w:pPr>
                        <w:rPr>
                          <w:b/>
                        </w:rPr>
                      </w:pPr>
                      <w:hyperlink r:id="rId6" w:history="1">
                        <w:r w:rsidRPr="00CD6CBC">
                          <w:rPr>
                            <w:rStyle w:val="Hyperlink"/>
                            <w:b/>
                          </w:rPr>
                          <w:t>Rhowe534@c2kni.net</w:t>
                        </w:r>
                      </w:hyperlink>
                    </w:p>
                    <w:p w:rsidR="00313EAB" w:rsidRDefault="00313EAB" w:rsidP="00C6328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02890 471274</w:t>
                      </w:r>
                    </w:p>
                    <w:p w:rsidR="00C63280" w:rsidRPr="00C63280" w:rsidRDefault="00C63280" w:rsidP="00C6328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632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511C4" wp14:editId="3B375BED">
                <wp:simplePos x="0" y="0"/>
                <wp:positionH relativeFrom="column">
                  <wp:posOffset>1781251</wp:posOffset>
                </wp:positionH>
                <wp:positionV relativeFrom="paragraph">
                  <wp:posOffset>3061410</wp:posOffset>
                </wp:positionV>
                <wp:extent cx="1711757" cy="563271"/>
                <wp:effectExtent l="0" t="0" r="22225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757" cy="5632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CFBCFD" id="Rectangle 3" o:spid="_x0000_s1026" style="position:absolute;margin-left:140.25pt;margin-top:241.05pt;width:134.8pt;height:4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" fillcolor="#5b9bd5 [3204]" strokecolor="#1f4d78 [1604]" strokeweight="1pt"/>
            </w:pict>
          </mc:Fallback>
        </mc:AlternateContent>
      </w:r>
    </w:p>
    <w:sectPr w:rsidR="00DE3518" w:rsidSect="00C632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280"/>
    <w:rsid w:val="002A261C"/>
    <w:rsid w:val="00313EAB"/>
    <w:rsid w:val="00B17D76"/>
    <w:rsid w:val="00C63280"/>
    <w:rsid w:val="00F8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02D80"/>
  <w15:chartTrackingRefBased/>
  <w15:docId w15:val="{A63AA98E-AEE9-4185-91E8-5C8B1052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2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E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howe534@c2kni.net" TargetMode="External"/><Relationship Id="rId5" Type="http://schemas.openxmlformats.org/officeDocument/2006/relationships/hyperlink" Target="mailto:Rhowe534@c2kni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B371588B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Howe</dc:creator>
  <cp:keywords/>
  <dc:description/>
  <cp:lastModifiedBy>R Howe</cp:lastModifiedBy>
  <cp:revision>2</cp:revision>
  <dcterms:created xsi:type="dcterms:W3CDTF">2021-09-16T09:32:00Z</dcterms:created>
  <dcterms:modified xsi:type="dcterms:W3CDTF">2021-09-16T09:32:00Z</dcterms:modified>
</cp:coreProperties>
</file>