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8B5" w:rsidRPr="006E1558" w:rsidRDefault="006E1558" w:rsidP="00CB6E39">
      <w:pPr>
        <w:jc w:val="center"/>
        <w:rPr>
          <w:rFonts w:ascii="Comic Sans MS" w:hAnsi="Comic Sans MS"/>
          <w:sz w:val="36"/>
          <w:szCs w:val="36"/>
        </w:rPr>
      </w:pPr>
      <w:r w:rsidRPr="006E1558">
        <w:rPr>
          <w:noProof/>
          <w:sz w:val="36"/>
          <w:szCs w:val="36"/>
          <w:lang w:eastAsia="en-GB"/>
        </w:rPr>
        <w:drawing>
          <wp:inline distT="0" distB="0" distL="0" distR="0">
            <wp:extent cx="1714500" cy="171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ppy-48651__180[1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1558">
        <w:rPr>
          <w:rFonts w:ascii="Comic Sans MS" w:hAnsi="Comic Sans MS"/>
          <w:sz w:val="36"/>
          <w:szCs w:val="36"/>
        </w:rPr>
        <w:t>Hi everyone!!</w:t>
      </w:r>
    </w:p>
    <w:p w:rsidR="006E1558" w:rsidRDefault="006E1558" w:rsidP="00CB6E39">
      <w:pPr>
        <w:jc w:val="center"/>
        <w:rPr>
          <w:rFonts w:ascii="Comic Sans MS" w:hAnsi="Comic Sans MS"/>
          <w:sz w:val="36"/>
          <w:szCs w:val="36"/>
        </w:rPr>
      </w:pPr>
    </w:p>
    <w:p w:rsidR="006E1558" w:rsidRPr="006E1558" w:rsidRDefault="006E1558" w:rsidP="00CB6E39">
      <w:pPr>
        <w:jc w:val="center"/>
        <w:rPr>
          <w:rFonts w:ascii="Comic Sans MS" w:hAnsi="Comic Sans MS"/>
          <w:sz w:val="36"/>
          <w:szCs w:val="36"/>
        </w:rPr>
      </w:pPr>
      <w:r w:rsidRPr="006E1558">
        <w:rPr>
          <w:rFonts w:ascii="Comic Sans MS" w:hAnsi="Comic Sans MS"/>
          <w:sz w:val="36"/>
          <w:szCs w:val="36"/>
        </w:rPr>
        <w:t>It’s Mrs Beatty here!!</w:t>
      </w:r>
    </w:p>
    <w:p w:rsidR="006E1558" w:rsidRPr="006E1558" w:rsidRDefault="006E1558" w:rsidP="00CB6E39">
      <w:pPr>
        <w:jc w:val="center"/>
        <w:rPr>
          <w:rFonts w:ascii="Comic Sans MS" w:hAnsi="Comic Sans MS"/>
          <w:sz w:val="36"/>
          <w:szCs w:val="36"/>
        </w:rPr>
      </w:pPr>
      <w:r w:rsidRPr="006E1558">
        <w:rPr>
          <w:rFonts w:ascii="Comic Sans MS" w:hAnsi="Comic Sans MS"/>
          <w:sz w:val="36"/>
          <w:szCs w:val="36"/>
        </w:rPr>
        <w:t>Just to say that you are now officially on your Easter holidays so there will be no more work for 2 weeks!!</w:t>
      </w:r>
    </w:p>
    <w:p w:rsidR="006E1558" w:rsidRPr="006E1558" w:rsidRDefault="006E1558" w:rsidP="00CB6E39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  <w:r w:rsidRPr="006E1558">
        <w:rPr>
          <w:rFonts w:ascii="Comic Sans MS" w:hAnsi="Comic Sans MS"/>
          <w:sz w:val="36"/>
          <w:szCs w:val="36"/>
        </w:rPr>
        <w:t xml:space="preserve">I hope you are not too bored and that you have been able to get some exercise every day. Joe Wickes’ PE every morning at 9am on </w:t>
      </w:r>
      <w:proofErr w:type="spellStart"/>
      <w:r w:rsidRPr="006E1558">
        <w:rPr>
          <w:rFonts w:ascii="Comic Sans MS" w:hAnsi="Comic Sans MS"/>
          <w:sz w:val="36"/>
          <w:szCs w:val="36"/>
        </w:rPr>
        <w:t>Youtube</w:t>
      </w:r>
      <w:proofErr w:type="spellEnd"/>
      <w:r w:rsidRPr="006E1558">
        <w:rPr>
          <w:rFonts w:ascii="Comic Sans MS" w:hAnsi="Comic Sans MS"/>
          <w:sz w:val="36"/>
          <w:szCs w:val="36"/>
        </w:rPr>
        <w:t xml:space="preserve"> is good fun- he’s a bit mad though!! It is also great to get outside for a while because your brain loves fresh air and daylight! I am going for a long walk every day and so far it hasn’t rained once!</w:t>
      </w:r>
    </w:p>
    <w:p w:rsidR="006E1558" w:rsidRPr="006E1558" w:rsidRDefault="006E1558" w:rsidP="00CB6E39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  <w:r w:rsidRPr="006E1558">
        <w:rPr>
          <w:rFonts w:ascii="Comic Sans MS" w:hAnsi="Comic Sans MS"/>
          <w:sz w:val="36"/>
          <w:szCs w:val="36"/>
        </w:rPr>
        <w:t>Have a lovely break and don’t eat all your Easter eggs at once!!</w:t>
      </w:r>
    </w:p>
    <w:p w:rsidR="006E1558" w:rsidRDefault="006E1558" w:rsidP="00CB6E39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  <w:r w:rsidRPr="006E1558">
        <w:rPr>
          <w:rFonts w:ascii="Comic Sans MS" w:hAnsi="Comic Sans MS"/>
          <w:sz w:val="36"/>
          <w:szCs w:val="36"/>
        </w:rPr>
        <w:t>See you on Monday 20</w:t>
      </w:r>
      <w:r w:rsidRPr="006E1558">
        <w:rPr>
          <w:rFonts w:ascii="Comic Sans MS" w:hAnsi="Comic Sans MS"/>
          <w:sz w:val="36"/>
          <w:szCs w:val="36"/>
          <w:vertAlign w:val="superscript"/>
        </w:rPr>
        <w:t>th</w:t>
      </w:r>
      <w:r w:rsidRPr="006E1558">
        <w:rPr>
          <w:rFonts w:ascii="Comic Sans MS" w:hAnsi="Comic Sans MS"/>
          <w:sz w:val="36"/>
          <w:szCs w:val="36"/>
        </w:rPr>
        <w:t xml:space="preserve"> April-well not in person, just via the computer!!</w:t>
      </w:r>
    </w:p>
    <w:p w:rsidR="006E1558" w:rsidRPr="006E1558" w:rsidRDefault="006E1558" w:rsidP="00CB6E39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  <w:r w:rsidRPr="006E1558">
        <w:rPr>
          <w:rFonts w:ascii="Comic Sans MS" w:hAnsi="Comic Sans MS"/>
          <w:sz w:val="36"/>
          <w:szCs w:val="36"/>
        </w:rPr>
        <w:t>From Mrs Beatty</w:t>
      </w:r>
      <w:r w:rsidR="00CB6E39">
        <w:rPr>
          <w:rFonts w:ascii="Comic Sans MS" w:hAnsi="Comic Sans MS"/>
          <w:sz w:val="36"/>
          <w:szCs w:val="36"/>
        </w:rPr>
        <w:t xml:space="preserve"> x</w:t>
      </w:r>
      <w:bookmarkStart w:id="0" w:name="_GoBack"/>
      <w:bookmarkEnd w:id="0"/>
      <w:r w:rsidRPr="006E1558">
        <w:rPr>
          <w:rFonts w:ascii="Comic Sans MS" w:hAnsi="Comic Sans MS"/>
          <w:sz w:val="36"/>
          <w:szCs w:val="36"/>
        </w:rPr>
        <w:t xml:space="preserve">     </w:t>
      </w:r>
      <w:r w:rsidRPr="006E1558"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870585" cy="652988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ster-Egg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932" cy="67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558" w:rsidRPr="006E1558" w:rsidRDefault="006E1558" w:rsidP="00CB6E39">
      <w:pPr>
        <w:spacing w:line="240" w:lineRule="auto"/>
        <w:jc w:val="center"/>
        <w:rPr>
          <w:rFonts w:ascii="Comic Sans MS" w:hAnsi="Comic Sans MS"/>
          <w:sz w:val="36"/>
          <w:szCs w:val="36"/>
        </w:rPr>
      </w:pPr>
    </w:p>
    <w:sectPr w:rsidR="006E1558" w:rsidRPr="006E1558" w:rsidSect="006E1558">
      <w:pgSz w:w="11906" w:h="16838"/>
      <w:pgMar w:top="1440" w:right="1440" w:bottom="1440" w:left="1440" w:header="708" w:footer="708" w:gutter="0"/>
      <w:pgBorders w:offsetFrom="page">
        <w:top w:val="single" w:sz="4" w:space="24" w:color="7030A0"/>
        <w:left w:val="single" w:sz="4" w:space="24" w:color="7030A0"/>
        <w:bottom w:val="single" w:sz="4" w:space="24" w:color="7030A0"/>
        <w:right w:val="sing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558"/>
    <w:rsid w:val="004508B5"/>
    <w:rsid w:val="006E1558"/>
    <w:rsid w:val="00CB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2837"/>
  <w15:chartTrackingRefBased/>
  <w15:docId w15:val="{6D0896F1-CCAA-4F08-A85A-79E69E4B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9DC9E080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2020-04-03T10:45:00Z</dcterms:created>
  <dcterms:modified xsi:type="dcterms:W3CDTF">2020-04-03T10:45:00Z</dcterms:modified>
</cp:coreProperties>
</file>