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43C" w:rsidRDefault="00F5343C">
      <w:pPr>
        <w:rPr>
          <w:rFonts w:ascii="Comic Sans MS" w:hAnsi="Comic Sans MS"/>
          <w:sz w:val="28"/>
          <w:szCs w:val="28"/>
        </w:rPr>
      </w:pPr>
      <w:r w:rsidRPr="00447DC0">
        <w:rPr>
          <w:rFonts w:ascii="Comic Sans MS" w:hAnsi="Comic Sans MS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923924</wp:posOffset>
                </wp:positionH>
                <wp:positionV relativeFrom="paragraph">
                  <wp:posOffset>285751</wp:posOffset>
                </wp:positionV>
                <wp:extent cx="3457575" cy="1524000"/>
                <wp:effectExtent l="19050" t="19050" r="47625" b="1905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7575" cy="15240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AA446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" o:spid="_x0000_s1026" type="#_x0000_t5" style="position:absolute;margin-left:72.75pt;margin-top:22.5pt;width:272.25pt;height:1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                                              </w:t>
      </w:r>
    </w:p>
    <w:p w:rsidR="00F5343C" w:rsidRPr="00F4080C" w:rsidRDefault="00F4080C" w:rsidP="00F5343C">
      <w:pPr>
        <w:rPr>
          <w:rFonts w:ascii="Comic Sans MS" w:hAnsi="Comic Sans MS"/>
          <w:b/>
          <w:sz w:val="28"/>
          <w:szCs w:val="28"/>
          <w:u w:val="single"/>
        </w:rPr>
      </w:pPr>
      <w:r w:rsidRPr="00F4080C">
        <w:rPr>
          <w:rFonts w:ascii="Comic Sans MS" w:hAnsi="Comic Sans MS"/>
          <w:b/>
          <w:sz w:val="28"/>
          <w:szCs w:val="28"/>
          <w:u w:val="single"/>
        </w:rPr>
        <w:t>Number Facts House</w:t>
      </w:r>
    </w:p>
    <w:p w:rsidR="00F5343C" w:rsidRPr="00F5343C" w:rsidRDefault="00F5343C" w:rsidP="00F5343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2418715</wp:posOffset>
                </wp:positionH>
                <wp:positionV relativeFrom="paragraph">
                  <wp:posOffset>5080</wp:posOffset>
                </wp:positionV>
                <wp:extent cx="504825" cy="5524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343C" w:rsidRPr="00F5343C" w:rsidRDefault="00F5343C" w:rsidP="00F5343C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F5343C">
                              <w:rPr>
                                <w:color w:val="FF0000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90.45pt;margin-top:.4pt;width:39.75pt;height:4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" fillcolor="#5b9bd5 [3204]" strokecolor="#1f4d78 [1604]" strokeweight="1pt">
                <v:textbox>
                  <w:txbxContent>
                    <w:p w:rsidR="00F5343C" w:rsidRPr="00F5343C" w:rsidRDefault="00F5343C" w:rsidP="00F5343C">
                      <w:pPr>
                        <w:jc w:val="center"/>
                        <w:rPr>
                          <w:color w:val="FF0000"/>
                        </w:rPr>
                      </w:pPr>
                      <w:r w:rsidRPr="00F5343C">
                        <w:rPr>
                          <w:color w:val="FF0000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F5343C" w:rsidRPr="00F5343C" w:rsidRDefault="00F5343C" w:rsidP="00F5343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3019425</wp:posOffset>
                </wp:positionH>
                <wp:positionV relativeFrom="paragraph">
                  <wp:posOffset>207645</wp:posOffset>
                </wp:positionV>
                <wp:extent cx="647700" cy="4381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343C" w:rsidRPr="00F5343C" w:rsidRDefault="00F5343C" w:rsidP="00F5343C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F5343C">
                              <w:rPr>
                                <w:color w:val="FF000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237.75pt;margin-top:16.35pt;width:51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" fillcolor="#5b9bd5 [3204]" strokecolor="#1f4d78 [1604]" strokeweight="1pt">
                <v:textbox>
                  <w:txbxContent>
                    <w:p w:rsidR="00F5343C" w:rsidRPr="00F5343C" w:rsidRDefault="00F5343C" w:rsidP="00F5343C">
                      <w:pPr>
                        <w:jc w:val="center"/>
                        <w:rPr>
                          <w:color w:val="FF0000"/>
                        </w:rPr>
                      </w:pPr>
                      <w:r w:rsidRPr="00F5343C">
                        <w:rPr>
                          <w:color w:val="FF0000"/>
                        </w:rPr>
                        <w:t>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F83A0F" wp14:editId="76D839AC">
                <wp:simplePos x="0" y="0"/>
                <wp:positionH relativeFrom="column">
                  <wp:posOffset>1647825</wp:posOffset>
                </wp:positionH>
                <wp:positionV relativeFrom="paragraph">
                  <wp:posOffset>217170</wp:posOffset>
                </wp:positionV>
                <wp:extent cx="647700" cy="43815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381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5343C" w:rsidRPr="00F5343C" w:rsidRDefault="00F5343C" w:rsidP="00F5343C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F5343C">
                              <w:rPr>
                                <w:color w:val="FF0000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83A0F" id="Rectangle 6" o:spid="_x0000_s1028" style="position:absolute;margin-left:129.75pt;margin-top:17.1pt;width:51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" fillcolor="#5b9bd5" strokecolor="#41719c" strokeweight="1pt">
                <v:textbox>
                  <w:txbxContent>
                    <w:p w:rsidR="00F5343C" w:rsidRPr="00F5343C" w:rsidRDefault="00F5343C" w:rsidP="00F5343C">
                      <w:pPr>
                        <w:jc w:val="center"/>
                        <w:rPr>
                          <w:color w:val="FF0000"/>
                        </w:rPr>
                      </w:pPr>
                      <w:r w:rsidRPr="00F5343C">
                        <w:rPr>
                          <w:color w:val="FF0000"/>
                        </w:rPr>
                        <w:t>B</w:t>
                      </w:r>
                    </w:p>
                  </w:txbxContent>
                </v:textbox>
              </v:rect>
            </w:pict>
          </mc:Fallback>
        </mc:AlternateContent>
      </w:r>
    </w:p>
    <w:p w:rsidR="00F5343C" w:rsidRDefault="00F5343C" w:rsidP="00F534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362585</wp:posOffset>
                </wp:positionV>
                <wp:extent cx="3190875" cy="27051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0875" cy="2705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343C" w:rsidRPr="00F5343C" w:rsidRDefault="00F5343C" w:rsidP="00F5343C">
                            <w:pPr>
                              <w:rPr>
                                <w:color w:val="FF0000"/>
                              </w:rPr>
                            </w:pPr>
                            <w:r w:rsidRPr="00F5343C">
                              <w:rPr>
                                <w:noProof/>
                                <w:color w:val="FF000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7700" cy="43815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5343C">
                              <w:rPr>
                                <w:color w:val="FF0000"/>
                              </w:rPr>
                              <w:t xml:space="preserve">      +    </w:t>
                            </w:r>
                            <w:r w:rsidRPr="00F5343C">
                              <w:rPr>
                                <w:noProof/>
                                <w:color w:val="FF000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7700" cy="438150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5343C">
                              <w:rPr>
                                <w:color w:val="FF0000"/>
                              </w:rPr>
                              <w:t xml:space="preserve">   =       </w:t>
                            </w:r>
                            <w:r w:rsidRPr="00F5343C">
                              <w:rPr>
                                <w:noProof/>
                                <w:color w:val="FF000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7700" cy="43815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343C" w:rsidRPr="00F5343C" w:rsidRDefault="00F5343C" w:rsidP="00F5343C">
                            <w:pPr>
                              <w:rPr>
                                <w:color w:val="FF0000"/>
                              </w:rPr>
                            </w:pPr>
                            <w:r w:rsidRPr="00F5343C">
                              <w:rPr>
                                <w:noProof/>
                                <w:color w:val="FF000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7700" cy="43815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5343C">
                              <w:rPr>
                                <w:color w:val="FF0000"/>
                              </w:rPr>
                              <w:t xml:space="preserve">     +    </w:t>
                            </w:r>
                            <w:r w:rsidRPr="00F5343C">
                              <w:rPr>
                                <w:noProof/>
                                <w:color w:val="FF000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7700" cy="438150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5343C">
                              <w:rPr>
                                <w:color w:val="FF0000"/>
                              </w:rPr>
                              <w:t xml:space="preserve">    =       </w:t>
                            </w:r>
                            <w:r w:rsidRPr="00F5343C">
                              <w:rPr>
                                <w:noProof/>
                                <w:color w:val="FF0000"/>
                                <w:lang w:eastAsia="en-GB"/>
                              </w:rPr>
                              <w:drawing>
                                <wp:inline distT="0" distB="0" distL="0" distR="0" wp14:anchorId="401AD7BB" wp14:editId="60D2F7C6">
                                  <wp:extent cx="638175" cy="438150"/>
                                  <wp:effectExtent l="0" t="0" r="9525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5343C">
                              <w:rPr>
                                <w:color w:val="FF0000"/>
                              </w:rPr>
                              <w:t xml:space="preserve">  </w:t>
                            </w:r>
                          </w:p>
                          <w:p w:rsidR="00F5343C" w:rsidRPr="00F5343C" w:rsidRDefault="00F5343C" w:rsidP="00F5343C">
                            <w:pPr>
                              <w:rPr>
                                <w:color w:val="FF0000"/>
                              </w:rPr>
                            </w:pPr>
                            <w:r w:rsidRPr="00F5343C">
                              <w:rPr>
                                <w:noProof/>
                                <w:color w:val="FF000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7700" cy="438150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5343C">
                              <w:rPr>
                                <w:color w:val="FF0000"/>
                              </w:rPr>
                              <w:t xml:space="preserve">     -     </w:t>
                            </w:r>
                            <w:r w:rsidRPr="00F5343C">
                              <w:rPr>
                                <w:noProof/>
                                <w:color w:val="FF000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7700" cy="438150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5343C">
                              <w:rPr>
                                <w:color w:val="FF0000"/>
                              </w:rPr>
                              <w:t xml:space="preserve">     =      </w:t>
                            </w:r>
                            <w:r w:rsidRPr="00F5343C">
                              <w:rPr>
                                <w:noProof/>
                                <w:color w:val="FF000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7700" cy="438150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343C" w:rsidRDefault="00F5343C" w:rsidP="00F5343C">
                            <w:r w:rsidRPr="00F5343C">
                              <w:rPr>
                                <w:noProof/>
                                <w:color w:val="FF000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7700" cy="438150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5343C">
                              <w:rPr>
                                <w:color w:val="FF0000"/>
                              </w:rPr>
                              <w:t xml:space="preserve">     - </w:t>
                            </w:r>
                            <w:r>
                              <w:t xml:space="preserve">    </w:t>
                            </w:r>
                            <w:r w:rsidRPr="00F5343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7700" cy="438150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 w:rsidRPr="00F5343C">
                              <w:rPr>
                                <w:color w:val="FF0000"/>
                              </w:rPr>
                              <w:t xml:space="preserve">= </w:t>
                            </w:r>
                            <w:r>
                              <w:t xml:space="preserve">     </w:t>
                            </w:r>
                            <w:r w:rsidRPr="00F5343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7700" cy="438150"/>
                                  <wp:effectExtent l="0" t="0" r="0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770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343C" w:rsidRDefault="00F5343C" w:rsidP="00F5343C"/>
                          <w:p w:rsidR="00F5343C" w:rsidRDefault="00F5343C" w:rsidP="00F534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9" style="position:absolute;left:0;text-align:left;margin-left:85.5pt;margin-top:28.55pt;width:251.25pt;height:2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" fillcolor="#5b9bd5 [3204]" strokecolor="#1f4d78 [1604]" strokeweight="1pt">
                <v:textbox>
                  <w:txbxContent>
                    <w:p w:rsidR="00F5343C" w:rsidRPr="00F5343C" w:rsidRDefault="00F5343C" w:rsidP="00F5343C">
                      <w:pPr>
                        <w:rPr>
                          <w:color w:val="FF0000"/>
                        </w:rPr>
                      </w:pPr>
                      <w:r w:rsidRPr="00F5343C">
                        <w:rPr>
                          <w:noProof/>
                          <w:color w:val="FF0000"/>
                          <w:lang w:eastAsia="en-GB"/>
                        </w:rPr>
                        <w:drawing>
                          <wp:inline distT="0" distB="0" distL="0" distR="0">
                            <wp:extent cx="647700" cy="43815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5343C">
                        <w:rPr>
                          <w:color w:val="FF0000"/>
                        </w:rPr>
                        <w:t xml:space="preserve">      +    </w:t>
                      </w:r>
                      <w:r w:rsidRPr="00F5343C">
                        <w:rPr>
                          <w:noProof/>
                          <w:color w:val="FF0000"/>
                          <w:lang w:eastAsia="en-GB"/>
                        </w:rPr>
                        <w:drawing>
                          <wp:inline distT="0" distB="0" distL="0" distR="0">
                            <wp:extent cx="647700" cy="438150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5343C">
                        <w:rPr>
                          <w:color w:val="FF0000"/>
                        </w:rPr>
                        <w:t xml:space="preserve">   =       </w:t>
                      </w:r>
                      <w:r w:rsidRPr="00F5343C">
                        <w:rPr>
                          <w:noProof/>
                          <w:color w:val="FF0000"/>
                          <w:lang w:eastAsia="en-GB"/>
                        </w:rPr>
                        <w:drawing>
                          <wp:inline distT="0" distB="0" distL="0" distR="0">
                            <wp:extent cx="647700" cy="43815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343C" w:rsidRPr="00F5343C" w:rsidRDefault="00F5343C" w:rsidP="00F5343C">
                      <w:pPr>
                        <w:rPr>
                          <w:color w:val="FF0000"/>
                        </w:rPr>
                      </w:pPr>
                      <w:r w:rsidRPr="00F5343C">
                        <w:rPr>
                          <w:noProof/>
                          <w:color w:val="FF0000"/>
                          <w:lang w:eastAsia="en-GB"/>
                        </w:rPr>
                        <w:drawing>
                          <wp:inline distT="0" distB="0" distL="0" distR="0">
                            <wp:extent cx="647700" cy="43815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5343C">
                        <w:rPr>
                          <w:color w:val="FF0000"/>
                        </w:rPr>
                        <w:t xml:space="preserve">     +    </w:t>
                      </w:r>
                      <w:r w:rsidRPr="00F5343C">
                        <w:rPr>
                          <w:noProof/>
                          <w:color w:val="FF0000"/>
                          <w:lang w:eastAsia="en-GB"/>
                        </w:rPr>
                        <w:drawing>
                          <wp:inline distT="0" distB="0" distL="0" distR="0">
                            <wp:extent cx="647700" cy="438150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5343C">
                        <w:rPr>
                          <w:color w:val="FF0000"/>
                        </w:rPr>
                        <w:t xml:space="preserve">    =       </w:t>
                      </w:r>
                      <w:r w:rsidRPr="00F5343C">
                        <w:rPr>
                          <w:noProof/>
                          <w:color w:val="FF0000"/>
                          <w:lang w:eastAsia="en-GB"/>
                        </w:rPr>
                        <w:drawing>
                          <wp:inline distT="0" distB="0" distL="0" distR="0" wp14:anchorId="401AD7BB" wp14:editId="60D2F7C6">
                            <wp:extent cx="638175" cy="438150"/>
                            <wp:effectExtent l="0" t="0" r="9525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5343C">
                        <w:rPr>
                          <w:color w:val="FF0000"/>
                        </w:rPr>
                        <w:t xml:space="preserve">  </w:t>
                      </w:r>
                    </w:p>
                    <w:p w:rsidR="00F5343C" w:rsidRPr="00F5343C" w:rsidRDefault="00F5343C" w:rsidP="00F5343C">
                      <w:pPr>
                        <w:rPr>
                          <w:color w:val="FF0000"/>
                        </w:rPr>
                      </w:pPr>
                      <w:r w:rsidRPr="00F5343C">
                        <w:rPr>
                          <w:noProof/>
                          <w:color w:val="FF0000"/>
                          <w:lang w:eastAsia="en-GB"/>
                        </w:rPr>
                        <w:drawing>
                          <wp:inline distT="0" distB="0" distL="0" distR="0">
                            <wp:extent cx="647700" cy="438150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5343C">
                        <w:rPr>
                          <w:color w:val="FF0000"/>
                        </w:rPr>
                        <w:t xml:space="preserve">     -     </w:t>
                      </w:r>
                      <w:r w:rsidRPr="00F5343C">
                        <w:rPr>
                          <w:noProof/>
                          <w:color w:val="FF0000"/>
                          <w:lang w:eastAsia="en-GB"/>
                        </w:rPr>
                        <w:drawing>
                          <wp:inline distT="0" distB="0" distL="0" distR="0">
                            <wp:extent cx="647700" cy="438150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5343C">
                        <w:rPr>
                          <w:color w:val="FF0000"/>
                        </w:rPr>
                        <w:t xml:space="preserve">     =      </w:t>
                      </w:r>
                      <w:r w:rsidRPr="00F5343C">
                        <w:rPr>
                          <w:noProof/>
                          <w:color w:val="FF0000"/>
                          <w:lang w:eastAsia="en-GB"/>
                        </w:rPr>
                        <w:drawing>
                          <wp:inline distT="0" distB="0" distL="0" distR="0">
                            <wp:extent cx="647700" cy="438150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343C" w:rsidRDefault="00F5343C" w:rsidP="00F5343C">
                      <w:r w:rsidRPr="00F5343C">
                        <w:rPr>
                          <w:noProof/>
                          <w:color w:val="FF0000"/>
                          <w:lang w:eastAsia="en-GB"/>
                        </w:rPr>
                        <w:drawing>
                          <wp:inline distT="0" distB="0" distL="0" distR="0">
                            <wp:extent cx="647700" cy="438150"/>
                            <wp:effectExtent l="0" t="0" r="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5343C">
                        <w:rPr>
                          <w:color w:val="FF0000"/>
                        </w:rPr>
                        <w:t xml:space="preserve">     - </w:t>
                      </w:r>
                      <w:r>
                        <w:t xml:space="preserve">    </w:t>
                      </w:r>
                      <w:r w:rsidRPr="00F5343C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647700" cy="438150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 w:rsidRPr="00F5343C">
                        <w:rPr>
                          <w:color w:val="FF0000"/>
                        </w:rPr>
                        <w:t xml:space="preserve">= </w:t>
                      </w:r>
                      <w:r>
                        <w:t xml:space="preserve">     </w:t>
                      </w:r>
                      <w:r w:rsidRPr="00F5343C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647700" cy="438150"/>
                            <wp:effectExtent l="0" t="0" r="0" b="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770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343C" w:rsidRDefault="00F5343C" w:rsidP="00F5343C"/>
                    <w:p w:rsidR="00F5343C" w:rsidRDefault="00F5343C" w:rsidP="00F5343C"/>
                  </w:txbxContent>
                </v:textbox>
              </v:rect>
            </w:pict>
          </mc:Fallback>
        </mc:AlternateContent>
      </w:r>
      <w:r w:rsidR="00447DC0">
        <w:rPr>
          <w:rFonts w:ascii="Comic Sans MS" w:hAnsi="Comic Sans MS"/>
          <w:sz w:val="28"/>
          <w:szCs w:val="28"/>
        </w:rPr>
        <w:t xml:space="preserve">                                          </w:t>
      </w:r>
    </w:p>
    <w:p w:rsidR="00447DC0" w:rsidRDefault="00447DC0" w:rsidP="00F534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</w:t>
      </w:r>
    </w:p>
    <w:p w:rsidR="00447DC0" w:rsidRDefault="00447DC0" w:rsidP="00F534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</w:t>
      </w:r>
    </w:p>
    <w:p w:rsidR="00447DC0" w:rsidRDefault="00447DC0" w:rsidP="00F534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</w:t>
      </w:r>
    </w:p>
    <w:p w:rsidR="00447DC0" w:rsidRDefault="00447DC0" w:rsidP="00F534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</w:t>
      </w:r>
    </w:p>
    <w:p w:rsidR="00447DC0" w:rsidRDefault="00447DC0" w:rsidP="00F534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</w:t>
      </w:r>
    </w:p>
    <w:p w:rsidR="00447DC0" w:rsidRDefault="00447DC0" w:rsidP="00F534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</w:t>
      </w:r>
    </w:p>
    <w:p w:rsidR="00447DC0" w:rsidRDefault="00447DC0" w:rsidP="00F534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</w:t>
      </w:r>
    </w:p>
    <w:p w:rsidR="00447DC0" w:rsidRDefault="00447DC0" w:rsidP="00F5343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</w:t>
      </w:r>
    </w:p>
    <w:p w:rsidR="00447DC0" w:rsidRPr="00447DC0" w:rsidRDefault="00447DC0" w:rsidP="00F5343C">
      <w:pPr>
        <w:jc w:val="center"/>
        <w:rPr>
          <w:rFonts w:ascii="Comic Sans MS" w:hAnsi="Comic Sans MS"/>
          <w:sz w:val="24"/>
          <w:szCs w:val="24"/>
        </w:rPr>
      </w:pPr>
      <w:r w:rsidRPr="00447DC0">
        <w:rPr>
          <w:rFonts w:ascii="Comic Sans MS" w:hAnsi="Comic Sans MS"/>
          <w:sz w:val="24"/>
          <w:szCs w:val="24"/>
        </w:rPr>
        <w:t>Remember our Number Facts House?</w:t>
      </w:r>
      <w:r>
        <w:rPr>
          <w:rFonts w:ascii="Comic Sans MS" w:hAnsi="Comic Sans MS"/>
          <w:sz w:val="24"/>
          <w:szCs w:val="24"/>
        </w:rPr>
        <w:t xml:space="preserve"> </w:t>
      </w:r>
      <w:r w:rsidR="00F4080C">
        <w:rPr>
          <w:rFonts w:ascii="Comic Sans MS" w:hAnsi="Comic Sans MS"/>
          <w:sz w:val="24"/>
          <w:szCs w:val="24"/>
        </w:rPr>
        <w:t>(Different colour I know!!)</w:t>
      </w:r>
      <w:bookmarkStart w:id="0" w:name="_GoBack"/>
      <w:bookmarkEnd w:id="0"/>
    </w:p>
    <w:p w:rsidR="00447DC0" w:rsidRPr="00447DC0" w:rsidRDefault="00447DC0" w:rsidP="00F5343C">
      <w:pPr>
        <w:jc w:val="center"/>
        <w:rPr>
          <w:rFonts w:ascii="Comic Sans MS" w:hAnsi="Comic Sans MS"/>
          <w:sz w:val="24"/>
          <w:szCs w:val="24"/>
        </w:rPr>
      </w:pPr>
      <w:r w:rsidRPr="00447DC0">
        <w:rPr>
          <w:rFonts w:ascii="Comic Sans MS" w:hAnsi="Comic Sans MS"/>
          <w:sz w:val="24"/>
          <w:szCs w:val="24"/>
        </w:rPr>
        <w:t>I will give you 3 numbers to put in the roof.</w:t>
      </w:r>
    </w:p>
    <w:p w:rsidR="00447DC0" w:rsidRPr="00447DC0" w:rsidRDefault="00447DC0" w:rsidP="00F5343C">
      <w:pPr>
        <w:jc w:val="center"/>
        <w:rPr>
          <w:rFonts w:ascii="Comic Sans MS" w:hAnsi="Comic Sans MS"/>
          <w:sz w:val="24"/>
          <w:szCs w:val="24"/>
        </w:rPr>
      </w:pPr>
      <w:r w:rsidRPr="00447DC0">
        <w:rPr>
          <w:rFonts w:ascii="Comic Sans MS" w:hAnsi="Comic Sans MS"/>
          <w:sz w:val="24"/>
          <w:szCs w:val="24"/>
        </w:rPr>
        <w:t>You can</w:t>
      </w:r>
      <w:r w:rsidRPr="001708F3">
        <w:rPr>
          <w:rFonts w:ascii="Comic Sans MS" w:hAnsi="Comic Sans MS"/>
          <w:color w:val="FF0000"/>
          <w:sz w:val="24"/>
          <w:szCs w:val="24"/>
        </w:rPr>
        <w:t xml:space="preserve"> ONLY </w:t>
      </w:r>
      <w:r w:rsidRPr="00447DC0">
        <w:rPr>
          <w:rFonts w:ascii="Comic Sans MS" w:hAnsi="Comic Sans MS"/>
          <w:sz w:val="24"/>
          <w:szCs w:val="24"/>
        </w:rPr>
        <w:t>use these 3 numbers</w:t>
      </w:r>
    </w:p>
    <w:p w:rsidR="00447DC0" w:rsidRPr="00447DC0" w:rsidRDefault="00447DC0" w:rsidP="00F5343C">
      <w:pPr>
        <w:jc w:val="center"/>
        <w:rPr>
          <w:rFonts w:ascii="Comic Sans MS" w:hAnsi="Comic Sans MS"/>
          <w:sz w:val="24"/>
          <w:szCs w:val="24"/>
        </w:rPr>
      </w:pPr>
      <w:r w:rsidRPr="00447DC0">
        <w:rPr>
          <w:rFonts w:ascii="Comic Sans MS" w:hAnsi="Comic Sans MS"/>
          <w:sz w:val="24"/>
          <w:szCs w:val="24"/>
        </w:rPr>
        <w:t xml:space="preserve">Can </w:t>
      </w:r>
      <w:r>
        <w:rPr>
          <w:rFonts w:ascii="Comic Sans MS" w:hAnsi="Comic Sans MS"/>
          <w:sz w:val="24"/>
          <w:szCs w:val="24"/>
        </w:rPr>
        <w:t>you find 2</w:t>
      </w:r>
      <w:r w:rsidRPr="00447DC0">
        <w:rPr>
          <w:rFonts w:ascii="Comic Sans MS" w:hAnsi="Comic Sans MS"/>
          <w:sz w:val="24"/>
          <w:szCs w:val="24"/>
        </w:rPr>
        <w:t xml:space="preserve"> addition sums using only these numbers?</w:t>
      </w:r>
    </w:p>
    <w:p w:rsidR="00447DC0" w:rsidRDefault="00447DC0" w:rsidP="00447DC0">
      <w:pPr>
        <w:jc w:val="center"/>
        <w:rPr>
          <w:rFonts w:ascii="Comic Sans MS" w:hAnsi="Comic Sans MS"/>
          <w:sz w:val="24"/>
          <w:szCs w:val="24"/>
        </w:rPr>
      </w:pPr>
      <w:r w:rsidRPr="00447DC0">
        <w:rPr>
          <w:rFonts w:ascii="Comic Sans MS" w:hAnsi="Comic Sans MS"/>
          <w:sz w:val="24"/>
          <w:szCs w:val="24"/>
        </w:rPr>
        <w:t xml:space="preserve">Can </w:t>
      </w:r>
      <w:r>
        <w:rPr>
          <w:rFonts w:ascii="Comic Sans MS" w:hAnsi="Comic Sans MS"/>
          <w:sz w:val="24"/>
          <w:szCs w:val="24"/>
        </w:rPr>
        <w:t>you find 2</w:t>
      </w:r>
      <w:r w:rsidRPr="00447DC0">
        <w:rPr>
          <w:rFonts w:ascii="Comic Sans MS" w:hAnsi="Comic Sans MS"/>
          <w:sz w:val="24"/>
          <w:szCs w:val="24"/>
        </w:rPr>
        <w:t xml:space="preserve"> subtraction sums using only these numbers?</w:t>
      </w:r>
    </w:p>
    <w:p w:rsidR="00447DC0" w:rsidRDefault="00447DC0" w:rsidP="00447DC0">
      <w:pPr>
        <w:rPr>
          <w:rFonts w:ascii="Comic Sans MS" w:hAnsi="Comic Sans MS"/>
          <w:sz w:val="24"/>
          <w:szCs w:val="24"/>
        </w:rPr>
      </w:pPr>
      <w:r w:rsidRPr="001708F3">
        <w:rPr>
          <w:rFonts w:ascii="Comic Sans MS" w:hAnsi="Comic Sans MS"/>
          <w:color w:val="FF0000"/>
          <w:sz w:val="24"/>
          <w:szCs w:val="24"/>
        </w:rPr>
        <w:t xml:space="preserve">A=5       B=2     C=7   </w:t>
      </w:r>
      <w:r>
        <w:rPr>
          <w:rFonts w:ascii="Comic Sans MS" w:hAnsi="Comic Sans MS"/>
          <w:sz w:val="24"/>
          <w:szCs w:val="24"/>
        </w:rPr>
        <w:t xml:space="preserve">Did you </w:t>
      </w:r>
      <w:proofErr w:type="gramStart"/>
      <w:r>
        <w:rPr>
          <w:rFonts w:ascii="Comic Sans MS" w:hAnsi="Comic Sans MS"/>
          <w:sz w:val="24"/>
          <w:szCs w:val="24"/>
        </w:rPr>
        <w:t>get</w:t>
      </w:r>
      <w:r w:rsidRPr="001708F3">
        <w:rPr>
          <w:rFonts w:ascii="Comic Sans MS" w:hAnsi="Comic Sans MS"/>
          <w:color w:val="FF0000"/>
          <w:sz w:val="24"/>
          <w:szCs w:val="24"/>
        </w:rPr>
        <w:t xml:space="preserve">,   </w:t>
      </w:r>
      <w:proofErr w:type="gramEnd"/>
      <w:r w:rsidRPr="001708F3">
        <w:rPr>
          <w:rFonts w:ascii="Comic Sans MS" w:hAnsi="Comic Sans MS"/>
          <w:color w:val="FF0000"/>
          <w:sz w:val="24"/>
          <w:szCs w:val="24"/>
        </w:rPr>
        <w:t xml:space="preserve">5+2=7,  2+5=7,  7-2=5,  7-5=2  </w:t>
      </w:r>
      <w:r>
        <w:rPr>
          <w:rFonts w:ascii="Comic Sans MS" w:hAnsi="Comic Sans MS"/>
          <w:sz w:val="24"/>
          <w:szCs w:val="24"/>
        </w:rPr>
        <w:t>BRILLIANT!!</w:t>
      </w:r>
    </w:p>
    <w:p w:rsidR="00447DC0" w:rsidRDefault="00447DC0" w:rsidP="00447DC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try this one!</w:t>
      </w:r>
    </w:p>
    <w:p w:rsidR="00447DC0" w:rsidRPr="001708F3" w:rsidRDefault="00447DC0" w:rsidP="00447DC0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708F3">
        <w:rPr>
          <w:rFonts w:ascii="Comic Sans MS" w:hAnsi="Comic Sans MS"/>
          <w:color w:val="FF0000"/>
          <w:sz w:val="24"/>
          <w:szCs w:val="24"/>
        </w:rPr>
        <w:t>A=6     B=13     C=7</w:t>
      </w:r>
    </w:p>
    <w:p w:rsidR="00447DC0" w:rsidRDefault="00447DC0" w:rsidP="00447DC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And this one!</w:t>
      </w:r>
    </w:p>
    <w:p w:rsidR="00447DC0" w:rsidRPr="001708F3" w:rsidRDefault="00447DC0" w:rsidP="00447DC0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708F3">
        <w:rPr>
          <w:rFonts w:ascii="Comic Sans MS" w:hAnsi="Comic Sans MS"/>
          <w:color w:val="FF0000"/>
          <w:sz w:val="24"/>
          <w:szCs w:val="24"/>
        </w:rPr>
        <w:t>A= 15     B=20     C=5</w:t>
      </w:r>
    </w:p>
    <w:p w:rsidR="00447DC0" w:rsidRDefault="00447DC0" w:rsidP="00447DC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Final challenge!!</w:t>
      </w:r>
    </w:p>
    <w:p w:rsidR="00AA00D0" w:rsidRPr="001708F3" w:rsidRDefault="001708F3" w:rsidP="001708F3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1708F3">
        <w:rPr>
          <w:rFonts w:ascii="Comic Sans MS" w:hAnsi="Comic Sans MS"/>
          <w:color w:val="FF0000"/>
          <w:sz w:val="24"/>
          <w:szCs w:val="24"/>
        </w:rPr>
        <w:lastRenderedPageBreak/>
        <w:t>A=30     B=70     C=100</w:t>
      </w:r>
    </w:p>
    <w:sectPr w:rsidR="00AA00D0" w:rsidRPr="001708F3" w:rsidSect="00F5343C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43C"/>
    <w:rsid w:val="001708F3"/>
    <w:rsid w:val="00447DC0"/>
    <w:rsid w:val="00AA00D0"/>
    <w:rsid w:val="00F4080C"/>
    <w:rsid w:val="00F5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53D9C"/>
  <w15:chartTrackingRefBased/>
  <w15:docId w15:val="{ECDC1539-1F4D-4C43-A8BB-870277C89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3" Type="http://schemas.openxmlformats.org/officeDocument/2006/relationships/webSettings" Target="webSettings.xml"/><Relationship Id="rId7" Type="http://schemas.openxmlformats.org/officeDocument/2006/relationships/image" Target="media/image10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3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819368B3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2020-05-03T17:45:00Z</dcterms:created>
  <dcterms:modified xsi:type="dcterms:W3CDTF">2020-05-03T17:45:00Z</dcterms:modified>
</cp:coreProperties>
</file>