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1CE" w:rsidRDefault="00110827" w:rsidP="00110827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Triangles!!</w:t>
      </w:r>
    </w:p>
    <w:p w:rsidR="004400E7" w:rsidRDefault="00E8657F" w:rsidP="00110827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WEEK 6</w:t>
      </w:r>
      <w:r w:rsidR="00002AEE">
        <w:rPr>
          <w:rFonts w:ascii="Comic Sans MS" w:hAnsi="Comic Sans MS"/>
          <w:sz w:val="32"/>
          <w:szCs w:val="32"/>
        </w:rPr>
        <w:t xml:space="preserve"> -DIFFERENT SUMS</w:t>
      </w:r>
      <w:r>
        <w:rPr>
          <w:rFonts w:ascii="Comic Sans MS" w:hAnsi="Comic Sans MS"/>
          <w:sz w:val="32"/>
          <w:szCs w:val="32"/>
        </w:rPr>
        <w:t xml:space="preserve"> AGAIN</w:t>
      </w:r>
      <w:r w:rsidR="00002AEE">
        <w:rPr>
          <w:rFonts w:ascii="Comic Sans MS" w:hAnsi="Comic Sans MS"/>
          <w:sz w:val="32"/>
          <w:szCs w:val="32"/>
        </w:rPr>
        <w:t>!!</w:t>
      </w:r>
    </w:p>
    <w:p w:rsidR="00E8657F" w:rsidRDefault="00110827" w:rsidP="00032E67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Remember we were adding a </w:t>
      </w:r>
      <w:proofErr w:type="gramStart"/>
      <w:r>
        <w:rPr>
          <w:rFonts w:ascii="Comic Sans MS" w:hAnsi="Comic Sans MS"/>
          <w:sz w:val="32"/>
          <w:szCs w:val="32"/>
        </w:rPr>
        <w:t>1 digit</w:t>
      </w:r>
      <w:proofErr w:type="gramEnd"/>
      <w:r>
        <w:rPr>
          <w:rFonts w:ascii="Comic Sans MS" w:hAnsi="Comic Sans MS"/>
          <w:sz w:val="32"/>
          <w:szCs w:val="32"/>
        </w:rPr>
        <w:t xml:space="preserve"> number to a 2 digit number…like say….</w:t>
      </w:r>
    </w:p>
    <w:p w:rsidR="00110827" w:rsidRPr="00E8657F" w:rsidRDefault="00110827" w:rsidP="00032E67">
      <w:pPr>
        <w:jc w:val="center"/>
        <w:rPr>
          <w:rFonts w:ascii="Comic Sans MS" w:hAnsi="Comic Sans MS"/>
          <w:b/>
          <w:sz w:val="32"/>
          <w:szCs w:val="32"/>
        </w:rPr>
      </w:pPr>
      <w:r w:rsidRPr="00E8657F">
        <w:rPr>
          <w:rFonts w:ascii="Comic Sans MS" w:hAnsi="Comic Sans MS"/>
          <w:b/>
          <w:sz w:val="32"/>
          <w:szCs w:val="32"/>
        </w:rPr>
        <w:t>35+3</w:t>
      </w:r>
      <w:r w:rsidR="00E8657F" w:rsidRPr="00E8657F">
        <w:rPr>
          <w:rFonts w:ascii="Comic Sans MS" w:hAnsi="Comic Sans MS"/>
          <w:b/>
          <w:sz w:val="32"/>
          <w:szCs w:val="32"/>
        </w:rPr>
        <w:t>=?</w:t>
      </w:r>
      <w:bookmarkStart w:id="0" w:name="_GoBack"/>
      <w:bookmarkEnd w:id="0"/>
    </w:p>
    <w:p w:rsidR="00110827" w:rsidRDefault="00110827" w:rsidP="00032E67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We used our </w:t>
      </w:r>
      <w:r w:rsidRPr="00110827">
        <w:rPr>
          <w:rFonts w:ascii="Comic Sans MS" w:hAnsi="Comic Sans MS"/>
          <w:sz w:val="32"/>
          <w:szCs w:val="32"/>
          <w:u w:val="single"/>
        </w:rPr>
        <w:t>Ones strategy</w:t>
      </w:r>
      <w:r>
        <w:rPr>
          <w:rFonts w:ascii="Comic Sans MS" w:hAnsi="Comic Sans MS"/>
          <w:sz w:val="32"/>
          <w:szCs w:val="32"/>
        </w:rPr>
        <w:t xml:space="preserve"> for this. We looked closely at just the ones. We said…well…</w:t>
      </w:r>
    </w:p>
    <w:p w:rsidR="00110827" w:rsidRDefault="00110827" w:rsidP="00032E67">
      <w:pPr>
        <w:jc w:val="center"/>
        <w:rPr>
          <w:rFonts w:ascii="Comic Sans MS" w:hAnsi="Comic Sans MS"/>
          <w:sz w:val="32"/>
          <w:szCs w:val="32"/>
        </w:rPr>
      </w:pPr>
      <w:r w:rsidRPr="00110827">
        <w:rPr>
          <w:rFonts w:ascii="Comic Sans MS" w:hAnsi="Comic Sans MS"/>
          <w:b/>
          <w:sz w:val="32"/>
          <w:szCs w:val="32"/>
        </w:rPr>
        <w:t xml:space="preserve">If  </w:t>
      </w:r>
      <w:r>
        <w:rPr>
          <w:rFonts w:ascii="Comic Sans MS" w:hAnsi="Comic Sans MS"/>
          <w:b/>
          <w:sz w:val="32"/>
          <w:szCs w:val="32"/>
        </w:rPr>
        <w:t xml:space="preserve">       </w:t>
      </w:r>
      <w:r w:rsidRPr="00110827">
        <w:rPr>
          <w:rFonts w:ascii="Comic Sans MS" w:hAnsi="Comic Sans MS"/>
          <w:b/>
          <w:sz w:val="32"/>
          <w:szCs w:val="32"/>
        </w:rPr>
        <w:t xml:space="preserve"> </w:t>
      </w:r>
      <w:r w:rsidRPr="00032E67">
        <w:rPr>
          <w:rFonts w:ascii="Comic Sans MS" w:hAnsi="Comic Sans MS"/>
          <w:b/>
          <w:sz w:val="32"/>
          <w:szCs w:val="32"/>
        </w:rPr>
        <w:t>5+3</w:t>
      </w:r>
      <w:r>
        <w:rPr>
          <w:rFonts w:ascii="Comic Sans MS" w:hAnsi="Comic Sans MS"/>
          <w:sz w:val="32"/>
          <w:szCs w:val="32"/>
        </w:rPr>
        <w:t xml:space="preserve"> =8</w:t>
      </w:r>
    </w:p>
    <w:p w:rsidR="00110827" w:rsidRDefault="00110827" w:rsidP="00032E67">
      <w:pPr>
        <w:jc w:val="center"/>
        <w:rPr>
          <w:rFonts w:ascii="Comic Sans MS" w:hAnsi="Comic Sans MS"/>
          <w:b/>
          <w:sz w:val="32"/>
          <w:szCs w:val="32"/>
        </w:rPr>
      </w:pPr>
      <w:r w:rsidRPr="00110827">
        <w:rPr>
          <w:rFonts w:ascii="Comic Sans MS" w:hAnsi="Comic Sans MS"/>
          <w:b/>
          <w:sz w:val="32"/>
          <w:szCs w:val="32"/>
        </w:rPr>
        <w:t>Then</w:t>
      </w:r>
      <w:r>
        <w:rPr>
          <w:rFonts w:ascii="Comic Sans MS" w:hAnsi="Comic Sans MS"/>
          <w:b/>
          <w:sz w:val="32"/>
          <w:szCs w:val="32"/>
        </w:rPr>
        <w:t xml:space="preserve">      </w:t>
      </w:r>
      <w:r w:rsidRPr="00032E67">
        <w:rPr>
          <w:rFonts w:ascii="Comic Sans MS" w:hAnsi="Comic Sans MS"/>
          <w:sz w:val="32"/>
          <w:szCs w:val="32"/>
        </w:rPr>
        <w:t>3</w:t>
      </w:r>
      <w:r w:rsidRPr="00032E67">
        <w:rPr>
          <w:rFonts w:ascii="Comic Sans MS" w:hAnsi="Comic Sans MS"/>
          <w:b/>
          <w:sz w:val="32"/>
          <w:szCs w:val="32"/>
        </w:rPr>
        <w:t>5+3</w:t>
      </w:r>
      <w:r>
        <w:rPr>
          <w:rFonts w:ascii="Comic Sans MS" w:hAnsi="Comic Sans MS"/>
          <w:sz w:val="32"/>
          <w:szCs w:val="32"/>
        </w:rPr>
        <w:t>=38</w:t>
      </w:r>
    </w:p>
    <w:p w:rsidR="00110827" w:rsidRDefault="00110827">
      <w:pPr>
        <w:rPr>
          <w:rFonts w:ascii="Comic Sans MS" w:hAnsi="Comic Sans MS"/>
          <w:b/>
          <w:sz w:val="32"/>
          <w:szCs w:val="32"/>
        </w:rPr>
      </w:pPr>
    </w:p>
    <w:p w:rsidR="00110827" w:rsidRDefault="00110827" w:rsidP="00032E67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Now try these in your book or on a page.</w:t>
      </w:r>
    </w:p>
    <w:p w:rsidR="00110827" w:rsidRDefault="00110827" w:rsidP="00032E67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Set your work out just like mine up above.</w:t>
      </w:r>
    </w:p>
    <w:p w:rsidR="00110827" w:rsidRDefault="00032E6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-295275</wp:posOffset>
                </wp:positionH>
                <wp:positionV relativeFrom="paragraph">
                  <wp:posOffset>343536</wp:posOffset>
                </wp:positionV>
                <wp:extent cx="1266825" cy="139065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1390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C018A" w:rsidRDefault="00E8657F" w:rsidP="00BC018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24+2</w:t>
                            </w:r>
                            <w:r w:rsidR="004400E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=?</w:t>
                            </w:r>
                          </w:p>
                          <w:p w:rsidR="00BC018A" w:rsidRDefault="00BC018A" w:rsidP="00BC018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If </w:t>
                            </w:r>
                          </w:p>
                          <w:p w:rsidR="00BC018A" w:rsidRPr="00BC018A" w:rsidRDefault="00BC018A" w:rsidP="00BC018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Then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23.25pt;margin-top:27.05pt;width:99.75pt;height:10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" fillcolor="#5b9bd5 [3204]" strokecolor="#1f4d78 [1604]" strokeweight="1pt">
                <v:textbox>
                  <w:txbxContent>
                    <w:p w:rsidR="00BC018A" w:rsidRDefault="00E8657F" w:rsidP="00BC018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24+2</w:t>
                      </w:r>
                      <w:r w:rsidR="004400E7">
                        <w:rPr>
                          <w:rFonts w:ascii="Comic Sans MS" w:hAnsi="Comic Sans MS"/>
                          <w:sz w:val="32"/>
                          <w:szCs w:val="32"/>
                        </w:rPr>
                        <w:t>=?</w:t>
                      </w:r>
                    </w:p>
                    <w:p w:rsidR="00BC018A" w:rsidRDefault="00BC018A" w:rsidP="00BC018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If </w:t>
                      </w:r>
                    </w:p>
                    <w:p w:rsidR="00BC018A" w:rsidRPr="00BC018A" w:rsidRDefault="00BC018A" w:rsidP="00BC018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Then </w:t>
                      </w:r>
                    </w:p>
                  </w:txbxContent>
                </v:textbox>
              </v:rect>
            </w:pict>
          </mc:Fallback>
        </mc:AlternateContent>
      </w:r>
      <w:r w:rsidR="00BC018A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4029075</wp:posOffset>
                </wp:positionH>
                <wp:positionV relativeFrom="paragraph">
                  <wp:posOffset>334010</wp:posOffset>
                </wp:positionV>
                <wp:extent cx="1266825" cy="13525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1352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C018A" w:rsidRDefault="00E8657F" w:rsidP="00BC018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56+3</w:t>
                            </w:r>
                            <w:r w:rsidR="004400E7">
                              <w:rPr>
                                <w:rFonts w:ascii="Comic Sans MS" w:hAnsi="Comic Sans MS"/>
                                <w:sz w:val="32"/>
                              </w:rPr>
                              <w:t>=?</w:t>
                            </w:r>
                          </w:p>
                          <w:p w:rsidR="00BC018A" w:rsidRDefault="00BC018A" w:rsidP="00BC018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If</w:t>
                            </w:r>
                          </w:p>
                          <w:p w:rsidR="00BC018A" w:rsidRPr="00BC018A" w:rsidRDefault="00BC018A" w:rsidP="00BC018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Then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margin-left:317.25pt;margin-top:26.3pt;width:99.75pt;height:10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" fillcolor="#5b9bd5 [3204]" strokecolor="#1f4d78 [1604]" strokeweight="1pt">
                <v:textbox>
                  <w:txbxContent>
                    <w:p w:rsidR="00BC018A" w:rsidRDefault="00E8657F" w:rsidP="00BC018A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56+3</w:t>
                      </w:r>
                      <w:r w:rsidR="004400E7">
                        <w:rPr>
                          <w:rFonts w:ascii="Comic Sans MS" w:hAnsi="Comic Sans MS"/>
                          <w:sz w:val="32"/>
                        </w:rPr>
                        <w:t>=?</w:t>
                      </w:r>
                    </w:p>
                    <w:p w:rsidR="00BC018A" w:rsidRDefault="00BC018A" w:rsidP="00BC018A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If</w:t>
                      </w:r>
                    </w:p>
                    <w:p w:rsidR="00BC018A" w:rsidRPr="00BC018A" w:rsidRDefault="00BC018A" w:rsidP="00BC018A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Then</w:t>
                      </w:r>
                    </w:p>
                  </w:txbxContent>
                </v:textbox>
              </v:rect>
            </w:pict>
          </mc:Fallback>
        </mc:AlternateContent>
      </w:r>
      <w:r w:rsidR="00BC018A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324485</wp:posOffset>
                </wp:positionV>
                <wp:extent cx="1323975" cy="13716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1371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C018A" w:rsidRDefault="00E8657F" w:rsidP="00BC018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72+2</w:t>
                            </w:r>
                            <w:r w:rsidR="004400E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=?</w:t>
                            </w:r>
                          </w:p>
                          <w:p w:rsidR="00BC018A" w:rsidRDefault="00BC018A" w:rsidP="00BC018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If</w:t>
                            </w:r>
                          </w:p>
                          <w:p w:rsidR="00BC018A" w:rsidRPr="00BC018A" w:rsidRDefault="00BC018A" w:rsidP="00BC018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8" style="position:absolute;margin-left:157.5pt;margin-top:25.55pt;width:104.25pt;height:10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" fillcolor="#5b9bd5 [3204]" strokecolor="#1f4d78 [1604]" strokeweight="1pt">
                <v:textbox>
                  <w:txbxContent>
                    <w:p w:rsidR="00BC018A" w:rsidRDefault="00E8657F" w:rsidP="00BC018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72+2</w:t>
                      </w:r>
                      <w:r w:rsidR="004400E7">
                        <w:rPr>
                          <w:rFonts w:ascii="Comic Sans MS" w:hAnsi="Comic Sans MS"/>
                          <w:sz w:val="32"/>
                          <w:szCs w:val="32"/>
                        </w:rPr>
                        <w:t>=?</w:t>
                      </w:r>
                    </w:p>
                    <w:p w:rsidR="00BC018A" w:rsidRDefault="00BC018A" w:rsidP="00BC018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If</w:t>
                      </w:r>
                    </w:p>
                    <w:p w:rsidR="00BC018A" w:rsidRPr="00BC018A" w:rsidRDefault="00BC018A" w:rsidP="00BC018A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Then</w:t>
                      </w:r>
                    </w:p>
                  </w:txbxContent>
                </v:textbox>
              </v:rect>
            </w:pict>
          </mc:Fallback>
        </mc:AlternateContent>
      </w:r>
    </w:p>
    <w:p w:rsidR="00110827" w:rsidRPr="00110827" w:rsidRDefault="00110827">
      <w:pPr>
        <w:rPr>
          <w:rFonts w:ascii="Comic Sans MS" w:hAnsi="Comic Sans MS"/>
          <w:sz w:val="32"/>
          <w:szCs w:val="32"/>
        </w:rPr>
      </w:pPr>
    </w:p>
    <w:p w:rsidR="00110827" w:rsidRDefault="00110827" w:rsidP="00BC018A">
      <w:pPr>
        <w:jc w:val="center"/>
        <w:rPr>
          <w:rFonts w:ascii="Comic Sans MS" w:hAnsi="Comic Sans MS"/>
          <w:sz w:val="32"/>
          <w:szCs w:val="32"/>
        </w:rPr>
      </w:pPr>
    </w:p>
    <w:p w:rsidR="00BC018A" w:rsidRDefault="00BC018A" w:rsidP="00BC018A">
      <w:pPr>
        <w:jc w:val="center"/>
        <w:rPr>
          <w:rFonts w:ascii="Comic Sans MS" w:hAnsi="Comic Sans MS"/>
          <w:sz w:val="32"/>
          <w:szCs w:val="32"/>
        </w:rPr>
      </w:pPr>
    </w:p>
    <w:p w:rsidR="00BC018A" w:rsidRDefault="00BC018A" w:rsidP="00BC018A">
      <w:pPr>
        <w:rPr>
          <w:rFonts w:ascii="Comic Sans MS" w:hAnsi="Comic Sans MS"/>
          <w:sz w:val="32"/>
          <w:szCs w:val="32"/>
        </w:rPr>
      </w:pPr>
    </w:p>
    <w:p w:rsidR="00BC018A" w:rsidRDefault="00BC018A" w:rsidP="00BC018A">
      <w:pPr>
        <w:rPr>
          <w:rFonts w:ascii="Comic Sans MS" w:hAnsi="Comic Sans MS"/>
          <w:sz w:val="32"/>
          <w:szCs w:val="32"/>
        </w:rPr>
      </w:pPr>
    </w:p>
    <w:p w:rsidR="00BC018A" w:rsidRDefault="00032E67" w:rsidP="00BC018A">
      <w:pPr>
        <w:rPr>
          <w:rFonts w:ascii="Comic Sans MS" w:hAnsi="Comic Sans MS"/>
          <w:sz w:val="32"/>
          <w:szCs w:val="32"/>
        </w:rPr>
      </w:pPr>
      <w:r w:rsidRPr="00032E67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3990975</wp:posOffset>
                </wp:positionH>
                <wp:positionV relativeFrom="paragraph">
                  <wp:posOffset>367664</wp:posOffset>
                </wp:positionV>
                <wp:extent cx="1276350" cy="1323975"/>
                <wp:effectExtent l="0" t="0" r="19050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1323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2E67" w:rsidRDefault="00E8657F" w:rsidP="00032E6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93+3</w:t>
                            </w:r>
                            <w:r w:rsidR="004400E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=?</w:t>
                            </w:r>
                          </w:p>
                          <w:p w:rsidR="00032E67" w:rsidRDefault="00032E67" w:rsidP="00032E6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If</w:t>
                            </w:r>
                          </w:p>
                          <w:p w:rsidR="00032E67" w:rsidRPr="00032E67" w:rsidRDefault="00032E67" w:rsidP="00032E6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9" style="position:absolute;margin-left:314.25pt;margin-top:28.95pt;width:100.5pt;height:10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" fillcolor="#5b9bd5 [3204]" strokecolor="#1f4d78 [1604]" strokeweight="1pt">
                <v:textbox>
                  <w:txbxContent>
                    <w:p w:rsidR="00032E67" w:rsidRDefault="00E8657F" w:rsidP="00032E67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93+3</w:t>
                      </w:r>
                      <w:r w:rsidR="004400E7">
                        <w:rPr>
                          <w:rFonts w:ascii="Comic Sans MS" w:hAnsi="Comic Sans MS"/>
                          <w:sz w:val="32"/>
                          <w:szCs w:val="32"/>
                        </w:rPr>
                        <w:t>=?</w:t>
                      </w:r>
                    </w:p>
                    <w:p w:rsidR="00032E67" w:rsidRDefault="00032E67" w:rsidP="00032E67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If</w:t>
                      </w:r>
                    </w:p>
                    <w:p w:rsidR="00032E67" w:rsidRPr="00032E67" w:rsidRDefault="00032E67" w:rsidP="00032E67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Then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329564</wp:posOffset>
                </wp:positionV>
                <wp:extent cx="1362075" cy="140017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1400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2E67" w:rsidRDefault="00E8657F" w:rsidP="00032E6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65+3</w:t>
                            </w:r>
                            <w:r w:rsidR="004400E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=?</w:t>
                            </w:r>
                          </w:p>
                          <w:p w:rsidR="00032E67" w:rsidRDefault="00032E67" w:rsidP="00032E6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If</w:t>
                            </w:r>
                          </w:p>
                          <w:p w:rsidR="00032E67" w:rsidRPr="00032E67" w:rsidRDefault="00032E67" w:rsidP="00032E6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30" style="position:absolute;margin-left:152.25pt;margin-top:25.95pt;width:107.25pt;height:11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" fillcolor="#5b9bd5 [3204]" strokecolor="#1f4d78 [1604]" strokeweight="1pt">
                <v:textbox>
                  <w:txbxContent>
                    <w:p w:rsidR="00032E67" w:rsidRDefault="00E8657F" w:rsidP="00032E67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65+3</w:t>
                      </w:r>
                      <w:r w:rsidR="004400E7">
                        <w:rPr>
                          <w:rFonts w:ascii="Comic Sans MS" w:hAnsi="Comic Sans MS"/>
                          <w:sz w:val="32"/>
                          <w:szCs w:val="32"/>
                        </w:rPr>
                        <w:t>=?</w:t>
                      </w:r>
                    </w:p>
                    <w:p w:rsidR="00032E67" w:rsidRDefault="00032E67" w:rsidP="00032E67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If</w:t>
                      </w:r>
                    </w:p>
                    <w:p w:rsidR="00032E67" w:rsidRPr="00032E67" w:rsidRDefault="00032E67" w:rsidP="00032E67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Then</w:t>
                      </w:r>
                    </w:p>
                  </w:txbxContent>
                </v:textbox>
              </v:rect>
            </w:pict>
          </mc:Fallback>
        </mc:AlternateContent>
      </w:r>
      <w:r w:rsidR="00BC018A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-266700</wp:posOffset>
                </wp:positionH>
                <wp:positionV relativeFrom="paragraph">
                  <wp:posOffset>320040</wp:posOffset>
                </wp:positionV>
                <wp:extent cx="1219200" cy="141922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419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2E67" w:rsidRDefault="00E8657F" w:rsidP="00032E6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47+1</w:t>
                            </w:r>
                            <w:r w:rsidR="004400E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=?</w:t>
                            </w:r>
                          </w:p>
                          <w:p w:rsidR="00032E67" w:rsidRDefault="00032E67" w:rsidP="00032E6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If</w:t>
                            </w:r>
                          </w:p>
                          <w:p w:rsidR="00032E67" w:rsidRPr="00032E67" w:rsidRDefault="00032E67" w:rsidP="00032E6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Then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31" style="position:absolute;margin-left:-21pt;margin-top:25.2pt;width:96pt;height:111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" fillcolor="#5b9bd5 [3204]" strokecolor="#1f4d78 [1604]" strokeweight="1pt">
                <v:textbox>
                  <w:txbxContent>
                    <w:p w:rsidR="00032E67" w:rsidRDefault="00E8657F" w:rsidP="00032E67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47+1</w:t>
                      </w:r>
                      <w:r w:rsidR="004400E7">
                        <w:rPr>
                          <w:rFonts w:ascii="Comic Sans MS" w:hAnsi="Comic Sans MS"/>
                          <w:sz w:val="32"/>
                          <w:szCs w:val="32"/>
                        </w:rPr>
                        <w:t>=?</w:t>
                      </w:r>
                    </w:p>
                    <w:p w:rsidR="00032E67" w:rsidRDefault="00032E67" w:rsidP="00032E67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If</w:t>
                      </w:r>
                    </w:p>
                    <w:p w:rsidR="00032E67" w:rsidRPr="00032E67" w:rsidRDefault="00032E67" w:rsidP="00032E67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Then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Comic Sans MS" w:hAnsi="Comic Sans MS"/>
          <w:sz w:val="32"/>
          <w:szCs w:val="32"/>
        </w:rPr>
        <w:t xml:space="preserve">                                                                  </w:t>
      </w:r>
    </w:p>
    <w:p w:rsidR="00BC018A" w:rsidRPr="00110827" w:rsidRDefault="00BC018A" w:rsidP="00BC018A">
      <w:pPr>
        <w:rPr>
          <w:rFonts w:ascii="Comic Sans MS" w:hAnsi="Comic Sans MS"/>
          <w:sz w:val="32"/>
          <w:szCs w:val="32"/>
        </w:rPr>
      </w:pPr>
    </w:p>
    <w:sectPr w:rsidR="00BC018A" w:rsidRPr="00110827" w:rsidSect="00E8657F">
      <w:pgSz w:w="11906" w:h="16838"/>
      <w:pgMar w:top="1440" w:right="1440" w:bottom="1440" w:left="1440" w:header="708" w:footer="708" w:gutter="0"/>
      <w:pgBorders w:offsetFrom="page">
        <w:top w:val="single" w:sz="4" w:space="24" w:color="538135" w:themeColor="accent6" w:themeShade="BF"/>
        <w:left w:val="single" w:sz="4" w:space="24" w:color="538135" w:themeColor="accent6" w:themeShade="BF"/>
        <w:bottom w:val="single" w:sz="4" w:space="24" w:color="538135" w:themeColor="accent6" w:themeShade="BF"/>
        <w:right w:val="single" w:sz="4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827"/>
    <w:rsid w:val="00002AEE"/>
    <w:rsid w:val="00032E67"/>
    <w:rsid w:val="00110827"/>
    <w:rsid w:val="004400E7"/>
    <w:rsid w:val="00B521CE"/>
    <w:rsid w:val="00BC018A"/>
    <w:rsid w:val="00E8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3A6DA"/>
  <w15:chartTrackingRefBased/>
  <w15:docId w15:val="{8D1469A9-A13C-4626-A93E-6CD66E8D6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C1D41CEA</Template>
  <TotalTime>0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2020-05-05T16:24:00Z</dcterms:created>
  <dcterms:modified xsi:type="dcterms:W3CDTF">2020-05-05T16:24:00Z</dcterms:modified>
</cp:coreProperties>
</file>