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 Triangles!!  It’s Hit The Button Time!! How fast are you now at the pairs that make 10?? Can you score 12? Or 13?? Or even 14??!!</w:t>
      </w: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3420C64" wp14:editId="6FE8FD00">
            <wp:extent cx="2762250" cy="1800225"/>
            <wp:effectExtent l="0" t="0" r="0" b="9525"/>
            <wp:docPr id="4" name="Picture 4" descr="C:\Users\mbeatty737\AppData\Local\Microsoft\Windows\Temporary Internet Files\Content.MSO\5B187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eatty737\AppData\Local\Microsoft\Windows\Temporary Internet Files\Content.MSO\5B187E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on your P4 Maths section on the Home Learning page.</w:t>
      </w: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Top Marks. In the search bar type Hit</w:t>
      </w:r>
      <w:r w:rsidR="00697E7E"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Button. Now tap Number Bonds. Now tap </w:t>
      </w:r>
      <w:r w:rsidRPr="00697E7E">
        <w:rPr>
          <w:rFonts w:ascii="Comic Sans MS" w:hAnsi="Comic Sans MS"/>
          <w:sz w:val="28"/>
          <w:szCs w:val="28"/>
          <w:u w:val="single"/>
        </w:rPr>
        <w:t>Make 10.</w:t>
      </w:r>
      <w:r>
        <w:rPr>
          <w:rFonts w:ascii="Comic Sans MS" w:hAnsi="Comic Sans MS"/>
          <w:sz w:val="28"/>
          <w:szCs w:val="28"/>
        </w:rPr>
        <w:t xml:space="preserve"> </w:t>
      </w:r>
      <w:r w:rsidR="00697E7E">
        <w:rPr>
          <w:rFonts w:ascii="Comic Sans MS" w:hAnsi="Comic Sans MS"/>
          <w:sz w:val="28"/>
          <w:szCs w:val="28"/>
        </w:rPr>
        <w:t>After a few games</w:t>
      </w:r>
      <w:r>
        <w:rPr>
          <w:rFonts w:ascii="Comic Sans MS" w:hAnsi="Comic Sans MS"/>
          <w:sz w:val="28"/>
          <w:szCs w:val="28"/>
        </w:rPr>
        <w:t xml:space="preserve"> of this on</w:t>
      </w:r>
      <w:r w:rsidR="00697E7E">
        <w:rPr>
          <w:rFonts w:ascii="Comic Sans MS" w:hAnsi="Comic Sans MS"/>
          <w:sz w:val="28"/>
          <w:szCs w:val="28"/>
        </w:rPr>
        <w:t>e when you’re smashing it</w:t>
      </w:r>
      <w:proofErr w:type="gramStart"/>
      <w:r w:rsidR="00697E7E">
        <w:rPr>
          <w:rFonts w:ascii="Comic Sans MS" w:hAnsi="Comic Sans MS"/>
          <w:sz w:val="28"/>
          <w:szCs w:val="28"/>
        </w:rPr>
        <w:t>…..</w:t>
      </w:r>
      <w:proofErr w:type="gramEnd"/>
    </w:p>
    <w:p w:rsidR="00974FBD" w:rsidRDefault="00974FBD">
      <w:pPr>
        <w:rPr>
          <w:rFonts w:ascii="Comic Sans MS" w:hAnsi="Comic Sans MS"/>
          <w:sz w:val="28"/>
          <w:szCs w:val="28"/>
        </w:rPr>
      </w:pP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209868" cy="17475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kid_crop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684" cy="176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FBD" w:rsidRPr="00697E7E" w:rsidRDefault="00974FB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Go to </w:t>
      </w:r>
      <w:r w:rsidRPr="00697E7E">
        <w:rPr>
          <w:rFonts w:ascii="Comic Sans MS" w:hAnsi="Comic Sans MS"/>
          <w:sz w:val="28"/>
          <w:szCs w:val="28"/>
          <w:u w:val="single"/>
        </w:rPr>
        <w:t>Make 100 (tens)</w:t>
      </w: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</w:t>
      </w:r>
      <w:proofErr w:type="gramStart"/>
      <w:r>
        <w:rPr>
          <w:rFonts w:ascii="Comic Sans MS" w:hAnsi="Comic Sans MS"/>
          <w:sz w:val="28"/>
          <w:szCs w:val="28"/>
        </w:rPr>
        <w:t>…..</w:t>
      </w:r>
      <w:proofErr w:type="gramEnd"/>
      <w:r>
        <w:rPr>
          <w:rFonts w:ascii="Comic Sans MS" w:hAnsi="Comic Sans MS"/>
          <w:sz w:val="28"/>
          <w:szCs w:val="28"/>
        </w:rPr>
        <w:t xml:space="preserve">if </w:t>
      </w:r>
      <w:r w:rsidRPr="00974FBD">
        <w:rPr>
          <w:rFonts w:ascii="Comic Sans MS" w:hAnsi="Comic Sans MS"/>
          <w:color w:val="FF0000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 xml:space="preserve"> + </w:t>
      </w:r>
      <w:r w:rsidRPr="00974FBD">
        <w:rPr>
          <w:rFonts w:ascii="Comic Sans MS" w:hAnsi="Comic Sans MS"/>
          <w:color w:val="FF0000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 xml:space="preserve"> = </w:t>
      </w:r>
      <w:r w:rsidRPr="00974FBD">
        <w:rPr>
          <w:rFonts w:ascii="Comic Sans MS" w:hAnsi="Comic Sans MS"/>
          <w:color w:val="FF0000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 xml:space="preserve">…..then </w:t>
      </w:r>
      <w:r w:rsidRPr="00974FBD">
        <w:rPr>
          <w:rFonts w:ascii="Comic Sans MS" w:hAnsi="Comic Sans MS"/>
          <w:color w:val="FF0000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 xml:space="preserve">0 + </w:t>
      </w:r>
      <w:r w:rsidRPr="00974FBD">
        <w:rPr>
          <w:rFonts w:ascii="Comic Sans MS" w:hAnsi="Comic Sans MS"/>
          <w:color w:val="FF0000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 xml:space="preserve">0 = </w:t>
      </w:r>
      <w:r w:rsidRPr="00974FBD">
        <w:rPr>
          <w:rFonts w:ascii="Comic Sans MS" w:hAnsi="Comic Sans MS"/>
          <w:color w:val="FF0000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>0</w:t>
      </w:r>
    </w:p>
    <w:p w:rsidR="00974FBD" w:rsidRDefault="00974F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score 12? Or 13? Or even 14??!! Brilliant</w:t>
      </w:r>
      <w:r w:rsidR="00697E7E">
        <w:rPr>
          <w:rFonts w:ascii="Comic Sans MS" w:hAnsi="Comic Sans MS"/>
          <w:sz w:val="28"/>
          <w:szCs w:val="28"/>
        </w:rPr>
        <w:t>!</w:t>
      </w:r>
    </w:p>
    <w:p w:rsidR="00697E7E" w:rsidRDefault="00697E7E">
      <w:pPr>
        <w:rPr>
          <w:rFonts w:ascii="Comic Sans MS" w:hAnsi="Comic Sans MS"/>
          <w:sz w:val="28"/>
          <w:szCs w:val="28"/>
        </w:rPr>
      </w:pPr>
    </w:p>
    <w:p w:rsidR="00697E7E" w:rsidRPr="00697E7E" w:rsidRDefault="00697E7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Now try </w:t>
      </w:r>
      <w:r w:rsidRPr="00697E7E">
        <w:rPr>
          <w:rFonts w:ascii="Comic Sans MS" w:hAnsi="Comic Sans MS"/>
          <w:sz w:val="28"/>
          <w:szCs w:val="28"/>
          <w:u w:val="single"/>
        </w:rPr>
        <w:t>Make 20</w:t>
      </w:r>
    </w:p>
    <w:p w:rsidR="00697E7E" w:rsidRDefault="00697E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Remember…. If </w:t>
      </w:r>
      <w:r w:rsidRPr="00697E7E">
        <w:rPr>
          <w:rFonts w:ascii="Comic Sans MS" w:hAnsi="Comic Sans MS"/>
          <w:color w:val="FF0000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+ </w:t>
      </w:r>
      <w:r w:rsidRPr="00697E7E">
        <w:rPr>
          <w:rFonts w:ascii="Comic Sans MS" w:hAnsi="Comic Sans MS"/>
          <w:color w:val="FF0000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 xml:space="preserve"> = 1</w:t>
      </w:r>
      <w:r w:rsidRPr="00697E7E">
        <w:rPr>
          <w:rFonts w:ascii="Comic Sans MS" w:hAnsi="Comic Sans MS"/>
          <w:color w:val="FF0000"/>
          <w:sz w:val="28"/>
          <w:szCs w:val="28"/>
        </w:rPr>
        <w:t>0</w:t>
      </w:r>
    </w:p>
    <w:p w:rsidR="00974FBD" w:rsidRPr="006A02FB" w:rsidRDefault="00697E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Then ……………    </w:t>
      </w:r>
      <w:r w:rsidRPr="00697E7E">
        <w:rPr>
          <w:rFonts w:ascii="Comic Sans MS" w:hAnsi="Comic Sans MS"/>
          <w:sz w:val="28"/>
          <w:szCs w:val="28"/>
        </w:rPr>
        <w:t>1</w:t>
      </w:r>
      <w:r w:rsidRPr="00697E7E">
        <w:rPr>
          <w:rFonts w:ascii="Comic Sans MS" w:hAnsi="Comic Sans MS"/>
          <w:color w:val="FF0000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+ </w:t>
      </w:r>
      <w:r w:rsidRPr="00697E7E">
        <w:rPr>
          <w:rFonts w:ascii="Comic Sans MS" w:hAnsi="Comic Sans MS"/>
          <w:color w:val="FF0000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 xml:space="preserve"> = </w:t>
      </w:r>
      <w:r w:rsidRPr="00697E7E"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color w:val="FF0000"/>
          <w:sz w:val="28"/>
          <w:szCs w:val="28"/>
        </w:rPr>
        <w:t>0     Maths is all about PATTERNS!!!</w:t>
      </w:r>
      <w:bookmarkStart w:id="0" w:name="_GoBack"/>
      <w:bookmarkEnd w:id="0"/>
    </w:p>
    <w:sectPr w:rsidR="00974FBD" w:rsidRPr="006A02FB" w:rsidSect="006A02FB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2FB"/>
    <w:rsid w:val="00362D87"/>
    <w:rsid w:val="00697E7E"/>
    <w:rsid w:val="006A02FB"/>
    <w:rsid w:val="0097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010D"/>
  <w15:chartTrackingRefBased/>
  <w15:docId w15:val="{7FC2792F-CB01-43F2-919B-8AFF8E56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BB1ED34F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2020-05-15T18:01:00Z</dcterms:created>
  <dcterms:modified xsi:type="dcterms:W3CDTF">2020-05-15T18:01:00Z</dcterms:modified>
</cp:coreProperties>
</file>