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FF4" w:rsidRDefault="00D923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work out what number Piggy is sitting on??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976630" cy="127179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santos-Pi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95052" cy="1295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34A" w:rsidRDefault="00D9234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Some go forwards</w:t>
      </w:r>
      <w:proofErr w:type="gramStart"/>
      <w:r>
        <w:rPr>
          <w:rFonts w:ascii="Comic Sans MS" w:hAnsi="Comic Sans MS"/>
          <w:sz w:val="28"/>
          <w:szCs w:val="28"/>
        </w:rPr>
        <w:t>….some</w:t>
      </w:r>
      <w:proofErr w:type="gramEnd"/>
      <w:r>
        <w:rPr>
          <w:rFonts w:ascii="Comic Sans MS" w:hAnsi="Comic Sans MS"/>
          <w:sz w:val="28"/>
          <w:szCs w:val="28"/>
        </w:rPr>
        <w:t xml:space="preserve"> go backwards!!</w:t>
      </w:r>
    </w:p>
    <w:p w:rsidR="00D9234A" w:rsidRDefault="00D9234A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234A" w:rsidTr="00D9234A">
        <w:tc>
          <w:tcPr>
            <w:tcW w:w="3005" w:type="dxa"/>
          </w:tcPr>
          <w:p w:rsidR="00D9234A" w:rsidRDefault="00D9234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87</w:t>
            </w:r>
          </w:p>
        </w:tc>
        <w:tc>
          <w:tcPr>
            <w:tcW w:w="3005" w:type="dxa"/>
          </w:tcPr>
          <w:p w:rsidR="00D9234A" w:rsidRDefault="00D923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          </w:t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12F5376" wp14:editId="5FA196FA">
                  <wp:extent cx="538079" cy="700700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santos-Pig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54953" cy="722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234A" w:rsidRDefault="00D9234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D9234A" w:rsidRDefault="00D923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  <w:p w:rsidR="00D9234A" w:rsidRDefault="00D923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89</w:t>
            </w:r>
          </w:p>
        </w:tc>
      </w:tr>
    </w:tbl>
    <w:p w:rsidR="00D9234A" w:rsidRDefault="00D9234A" w:rsidP="00D9234A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234A" w:rsidTr="00D9234A"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39</w:t>
            </w:r>
          </w:p>
        </w:tc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54052FB" wp14:editId="5FBC1770">
                  <wp:extent cx="519029" cy="67589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santos-Pig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34702" cy="69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41</w:t>
            </w:r>
          </w:p>
        </w:tc>
      </w:tr>
    </w:tbl>
    <w:p w:rsidR="00D9234A" w:rsidRDefault="00D9234A" w:rsidP="00D9234A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234A" w:rsidTr="00D9234A"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72</w:t>
            </w:r>
          </w:p>
        </w:tc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54052FB" wp14:editId="5FBC1770">
                  <wp:extent cx="519029" cy="67589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santos-Pig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38274" cy="700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</w:p>
        </w:tc>
      </w:tr>
    </w:tbl>
    <w:p w:rsidR="00D9234A" w:rsidRDefault="00D9234A" w:rsidP="00D9234A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234A" w:rsidTr="00D9234A"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98</w:t>
            </w:r>
          </w:p>
        </w:tc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54052FB" wp14:editId="5FBC1770">
                  <wp:extent cx="509504" cy="663489"/>
                  <wp:effectExtent l="0" t="0" r="508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santos-Pig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26398" cy="68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96</w:t>
            </w:r>
          </w:p>
        </w:tc>
      </w:tr>
    </w:tbl>
    <w:p w:rsidR="00D9234A" w:rsidRDefault="00D9234A" w:rsidP="00D9234A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234A" w:rsidTr="00D9234A"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21</w:t>
            </w:r>
          </w:p>
        </w:tc>
        <w:tc>
          <w:tcPr>
            <w:tcW w:w="3005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54052FB" wp14:editId="5FBC1770">
                  <wp:extent cx="519029" cy="67589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santos-Pig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41418" cy="705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6" w:type="dxa"/>
          </w:tcPr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9234A" w:rsidRDefault="00D9234A" w:rsidP="00D9234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23</w:t>
            </w:r>
          </w:p>
        </w:tc>
      </w:tr>
    </w:tbl>
    <w:p w:rsidR="00D9234A" w:rsidRPr="00D9234A" w:rsidRDefault="00D9234A" w:rsidP="00D9234A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D9234A" w:rsidRPr="00D9234A" w:rsidSect="00D9234A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4A"/>
    <w:rsid w:val="002A6FF4"/>
    <w:rsid w:val="00D9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2B40C"/>
  <w15:chartTrackingRefBased/>
  <w15:docId w15:val="{DBADD9C3-FD2A-4807-9DA9-A3CCA66D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7E01538B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2020-05-31T19:42:00Z</dcterms:created>
  <dcterms:modified xsi:type="dcterms:W3CDTF">2020-05-31T19:42:00Z</dcterms:modified>
</cp:coreProperties>
</file>