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B90F70">
      <w:r>
        <w:rPr>
          <w:noProof/>
          <w:lang w:eastAsia="en-GB"/>
        </w:rPr>
        <w:drawing>
          <wp:inline distT="0" distB="0" distL="0" distR="0" wp14:anchorId="6B095842" wp14:editId="1E3AAB77">
            <wp:extent cx="5766435" cy="9119616"/>
            <wp:effectExtent l="0" t="0" r="5715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6590" t="16268" r="42566" b="5033"/>
                    <a:stretch/>
                  </pic:blipFill>
                  <pic:spPr bwMode="auto">
                    <a:xfrm>
                      <a:off x="0" y="0"/>
                      <a:ext cx="5805326" cy="91811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F70"/>
    <w:rsid w:val="0023726E"/>
    <w:rsid w:val="00B90F70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9E2EBA0-6988-4823-A927-9C55790C5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5BBAF039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1</cp:revision>
  <dcterms:created xsi:type="dcterms:W3CDTF">2020-05-01T13:09:00Z</dcterms:created>
  <dcterms:modified xsi:type="dcterms:W3CDTF">2020-05-01T13:11:00Z</dcterms:modified>
</cp:coreProperties>
</file>