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2B584D">
      <w:bookmarkStart w:id="0" w:name="_GoBack"/>
      <w:r>
        <w:rPr>
          <w:noProof/>
          <w:lang w:eastAsia="en-GB"/>
        </w:rPr>
        <w:drawing>
          <wp:inline distT="0" distB="0" distL="0" distR="0" wp14:anchorId="6EAE05A3" wp14:editId="58C30A67">
            <wp:extent cx="6070600" cy="9156192"/>
            <wp:effectExtent l="0" t="0" r="635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837" t="16270" r="41448" b="4635"/>
                    <a:stretch/>
                  </pic:blipFill>
                  <pic:spPr bwMode="auto">
                    <a:xfrm>
                      <a:off x="0" y="0"/>
                      <a:ext cx="6094439" cy="9192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84D"/>
    <w:rsid w:val="0023726E"/>
    <w:rsid w:val="002B584D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D7DB0D-D7E8-44E1-A973-A6C66123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5E451039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2020-05-01T12:31:00Z</dcterms:created>
  <dcterms:modified xsi:type="dcterms:W3CDTF">2020-05-01T12:32:00Z</dcterms:modified>
</cp:coreProperties>
</file>