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32C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3295461</wp:posOffset>
                </wp:positionH>
                <wp:positionV relativeFrom="paragraph">
                  <wp:posOffset>338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C68" w:rsidRDefault="00B32C68">
                            <w:r>
                              <w:t xml:space="preserve">Can you write the division sum under each set of marbles </w:t>
                            </w:r>
                            <w:proofErr w:type="spellStart"/>
                            <w:proofErr w:type="gramStart"/>
                            <w:r>
                              <w:t>eg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B32C68" w:rsidRDefault="00B32C68">
                            <w:r>
                              <w:t>1) 6`</w:t>
                            </w:r>
                            <w:r>
                              <w:rPr>
                                <w:rFonts w:cstheme="minorHAnsi"/>
                              </w:rPr>
                              <w:t>÷</w:t>
                            </w:r>
                            <w:r>
                              <w:t>3=2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5pt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r69wr9wAAAAIAQAADwAAAAAAAAAAAAAAAAB/BAAAZHJzL2Rvd25y&#10;ZXYueG1sUEsFBgAAAAAEAAQA8wAAAIgFAAAAAA==&#10;">
                <v:textbox style="mso-fit-shape-to-text:t">
                  <w:txbxContent>
                    <w:p w:rsidR="00B32C68" w:rsidRDefault="00B32C68">
                      <w:r>
                        <w:t xml:space="preserve">Can you write the division sum under each set of marbles </w:t>
                      </w:r>
                      <w:proofErr w:type="spellStart"/>
                      <w:proofErr w:type="gramStart"/>
                      <w:r>
                        <w:t>eg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</w:t>
                      </w:r>
                    </w:p>
                    <w:p w:rsidR="00B32C68" w:rsidRDefault="00B32C68">
                      <w:r>
                        <w:t>1) 6`</w:t>
                      </w:r>
                      <w:r>
                        <w:rPr>
                          <w:rFonts w:cstheme="minorHAnsi"/>
                        </w:rPr>
                        <w:t>÷</w:t>
                      </w:r>
                      <w:r>
                        <w:t>3=2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870C1A">
        <w:rPr>
          <w:noProof/>
          <w:lang w:eastAsia="en-GB"/>
        </w:rPr>
        <w:drawing>
          <wp:inline distT="0" distB="0" distL="0" distR="0" wp14:anchorId="10AB6994" wp14:editId="5C4679DA">
            <wp:extent cx="5709895" cy="9192638"/>
            <wp:effectExtent l="0" t="0" r="571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37" t="16731" r="34996" b="4574"/>
                    <a:stretch/>
                  </pic:blipFill>
                  <pic:spPr bwMode="auto">
                    <a:xfrm>
                      <a:off x="0" y="0"/>
                      <a:ext cx="5811577" cy="9356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1A"/>
    <w:rsid w:val="0023726E"/>
    <w:rsid w:val="00870C1A"/>
    <w:rsid w:val="00B32C68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75BD2"/>
  <w15:chartTrackingRefBased/>
  <w15:docId w15:val="{FA6D72E0-16BE-4106-AF20-82726ED8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7FF2D0D9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2020-05-15T10:14:00Z</dcterms:created>
  <dcterms:modified xsi:type="dcterms:W3CDTF">2020-05-15T11:15:00Z</dcterms:modified>
</cp:coreProperties>
</file>