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C8048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2694116</wp:posOffset>
                </wp:positionH>
                <wp:positionV relativeFrom="paragraph">
                  <wp:posOffset>0</wp:posOffset>
                </wp:positionV>
                <wp:extent cx="1682750" cy="631825"/>
                <wp:effectExtent l="0" t="0" r="1270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0486" w:rsidRDefault="00C80486">
                            <w:r>
                              <w:t xml:space="preserve">Write the division sum under the picture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1) 12</w:t>
                            </w:r>
                            <w:r>
                              <w:rPr>
                                <w:rFonts w:cstheme="minorHAnsi"/>
                              </w:rPr>
                              <w:t>÷2=6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15pt;margin-top:0;width:132.5pt;height:4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">
                <v:textbox>
                  <w:txbxContent>
                    <w:p w:rsidR="00C80486" w:rsidRDefault="00C80486">
                      <w:r>
                        <w:t xml:space="preserve">Write the division sum under the picture </w:t>
                      </w:r>
                      <w:proofErr w:type="spellStart"/>
                      <w:r>
                        <w:t>eg</w:t>
                      </w:r>
                      <w:proofErr w:type="spellEnd"/>
                      <w:r>
                        <w:t xml:space="preserve"> 1) 12</w:t>
                      </w:r>
                      <w:r>
                        <w:rPr>
                          <w:rFonts w:cstheme="minorHAnsi"/>
                        </w:rPr>
                        <w:t>÷2=6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E90B02">
        <w:rPr>
          <w:noProof/>
          <w:lang w:eastAsia="en-GB"/>
        </w:rPr>
        <w:drawing>
          <wp:inline distT="0" distB="0" distL="0" distR="0" wp14:anchorId="3A042E76" wp14:editId="70445919">
            <wp:extent cx="5797550" cy="887162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37" t="16308" r="34996" b="4595"/>
                    <a:stretch/>
                  </pic:blipFill>
                  <pic:spPr bwMode="auto">
                    <a:xfrm>
                      <a:off x="0" y="0"/>
                      <a:ext cx="5811124" cy="8892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B02"/>
    <w:rsid w:val="0023726E"/>
    <w:rsid w:val="00C80486"/>
    <w:rsid w:val="00E67E3B"/>
    <w:rsid w:val="00E9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00DE4"/>
  <w15:chartTrackingRefBased/>
  <w15:docId w15:val="{C35DDFA3-93E4-4527-89C3-B4717227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DEBE7257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2020-05-15T10:12:00Z</dcterms:created>
  <dcterms:modified xsi:type="dcterms:W3CDTF">2020-05-15T11:21:00Z</dcterms:modified>
</cp:coreProperties>
</file>