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D40D0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3917734</wp:posOffset>
                </wp:positionH>
                <wp:positionV relativeFrom="paragraph">
                  <wp:posOffset>149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0D0F" w:rsidRDefault="00D40D0F">
                            <w:r>
                              <w:t xml:space="preserve">Draw a circle round the </w:t>
                            </w:r>
                            <w:r w:rsidR="00B446BB">
                              <w:t xml:space="preserve">equal </w:t>
                            </w:r>
                            <w:r>
                              <w:t>groups. Write the division equation/sum</w:t>
                            </w:r>
                            <w:r w:rsidR="00B446BB">
                              <w:t xml:space="preserve"> beside each question.</w:t>
                            </w:r>
                          </w:p>
                          <w:p w:rsidR="00D40D0F" w:rsidRDefault="00D40D0F" w:rsidP="00D40D0F">
                            <w:pPr>
                              <w:pStyle w:val="Heading2"/>
                            </w:pPr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 xml:space="preserve"> 1) 24 </w:t>
                            </w:r>
                            <w:r w:rsidR="00B446BB">
                              <w:rPr>
                                <w:rFonts w:cstheme="majorHAnsi"/>
                              </w:rPr>
                              <w:t>÷</w:t>
                            </w:r>
                            <w:r>
                              <w:t xml:space="preserve"> 8</w:t>
                            </w:r>
                            <w:r w:rsidR="00B446BB">
                              <w:t xml:space="preserve"> =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8.5pt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Ow6jktwAAAAIAQAADwAAAAAAAAAAAAAAAAB/BAAAZHJzL2Rvd25y&#10;ZXYueG1sUEsFBgAAAAAEAAQA8wAAAIgFAAAAAA==&#10;">
                <v:textbox style="mso-fit-shape-to-text:t">
                  <w:txbxContent>
                    <w:p w:rsidR="00D40D0F" w:rsidRDefault="00D40D0F">
                      <w:r>
                        <w:t xml:space="preserve">Draw a circle round the </w:t>
                      </w:r>
                      <w:r w:rsidR="00B446BB">
                        <w:t xml:space="preserve">equal </w:t>
                      </w:r>
                      <w:r>
                        <w:t>groups. Write the division equation/sum</w:t>
                      </w:r>
                      <w:r w:rsidR="00B446BB">
                        <w:t xml:space="preserve"> beside each question.</w:t>
                      </w:r>
                    </w:p>
                    <w:p w:rsidR="00D40D0F" w:rsidRDefault="00D40D0F" w:rsidP="00D40D0F">
                      <w:pPr>
                        <w:pStyle w:val="Heading2"/>
                      </w:pPr>
                      <w:proofErr w:type="spellStart"/>
                      <w:r>
                        <w:t>Eg</w:t>
                      </w:r>
                      <w:proofErr w:type="spellEnd"/>
                      <w:r>
                        <w:t xml:space="preserve"> 1) 24 </w:t>
                      </w:r>
                      <w:r w:rsidR="00B446BB">
                        <w:rPr>
                          <w:rFonts w:cstheme="majorHAnsi"/>
                        </w:rPr>
                        <w:t>÷</w:t>
                      </w:r>
                      <w:r>
                        <w:t xml:space="preserve"> 8</w:t>
                      </w:r>
                      <w:r w:rsidR="00B446BB">
                        <w:t xml:space="preserve"> =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78444B9" wp14:editId="5F49AB09">
            <wp:extent cx="5982245" cy="914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649" t="16310" r="41785" b="6388"/>
                    <a:stretch/>
                  </pic:blipFill>
                  <pic:spPr bwMode="auto">
                    <a:xfrm>
                      <a:off x="0" y="0"/>
                      <a:ext cx="6001032" cy="9172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0F"/>
    <w:rsid w:val="0023726E"/>
    <w:rsid w:val="00B446BB"/>
    <w:rsid w:val="00D40D0F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000F"/>
  <w15:chartTrackingRefBased/>
  <w15:docId w15:val="{F226FF83-37FF-4761-8206-A78C7902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0D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40D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92252588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2020-05-14T14:01:00Z</dcterms:created>
  <dcterms:modified xsi:type="dcterms:W3CDTF">2020-05-14T14:14:00Z</dcterms:modified>
</cp:coreProperties>
</file>