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327" w:rsidRDefault="00793D5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0A5647" wp14:editId="7B9CDD1F">
            <wp:extent cx="3152775" cy="23645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41259896_7633cb2dc9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222" cy="237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Today is the first day of June!</w:t>
      </w:r>
    </w:p>
    <w:p w:rsidR="00793D59" w:rsidRDefault="00793D5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would probably be having our Sports Day in school!!      </w:t>
      </w:r>
    </w:p>
    <w:p w:rsidR="00793D59" w:rsidRDefault="00793D59">
      <w:pPr>
        <w:rPr>
          <w:rFonts w:ascii="Comic Sans MS" w:hAnsi="Comic Sans MS"/>
          <w:sz w:val="28"/>
          <w:szCs w:val="28"/>
        </w:rPr>
      </w:pPr>
    </w:p>
    <w:p w:rsidR="00793D59" w:rsidRDefault="00793D5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</w:t>
      </w:r>
      <w:proofErr w:type="gramStart"/>
      <w:r>
        <w:rPr>
          <w:rFonts w:ascii="Comic Sans MS" w:hAnsi="Comic Sans MS"/>
          <w:sz w:val="28"/>
          <w:szCs w:val="28"/>
        </w:rPr>
        <w:t>….you</w:t>
      </w:r>
      <w:proofErr w:type="gramEnd"/>
      <w:r>
        <w:rPr>
          <w:rFonts w:ascii="Comic Sans MS" w:hAnsi="Comic Sans MS"/>
          <w:sz w:val="28"/>
          <w:szCs w:val="28"/>
        </w:rPr>
        <w:t xml:space="preserve"> can practice doing some of the</w:t>
      </w:r>
      <w:r w:rsidR="00DB4F3A">
        <w:rPr>
          <w:rFonts w:ascii="Comic Sans MS" w:hAnsi="Comic Sans MS"/>
          <w:sz w:val="28"/>
          <w:szCs w:val="28"/>
        </w:rPr>
        <w:t>se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Sports Day activities….and count at the same time! Remember to count as loud as you can!!</w:t>
      </w:r>
    </w:p>
    <w:p w:rsidR="00793D59" w:rsidRDefault="00793D59">
      <w:pPr>
        <w:rPr>
          <w:rFonts w:ascii="Comic Sans MS" w:hAnsi="Comic Sans MS"/>
          <w:sz w:val="28"/>
          <w:szCs w:val="28"/>
        </w:rPr>
      </w:pPr>
    </w:p>
    <w:p w:rsidR="00793D59" w:rsidRDefault="00793D59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</w:rPr>
        <w:t>Bounce a ball 12 times          .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520190" cy="75015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dgeball-1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574" cy="76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793D59" w:rsidRDefault="00793D59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Hop 13 times!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65200" cy="9652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xingoka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Throw a ball 16 times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113309" cy="742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714073956_3c5d917c32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25490" cy="75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D59" w:rsidRDefault="00793D59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93D59" w:rsidRPr="00793D59" w:rsidRDefault="00793D5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Jump 11 times!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085850" cy="91589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ids-Jump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808" cy="94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Clap 17 times!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151899" cy="172529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70211107_67bda9dddf_b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754" cy="174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D59" w:rsidRPr="00793D59" w:rsidSect="00793D59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D59"/>
    <w:rsid w:val="005C7327"/>
    <w:rsid w:val="00793D59"/>
    <w:rsid w:val="00DB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C2494"/>
  <w15:chartTrackingRefBased/>
  <w15:docId w15:val="{C7D0E97A-A6AC-4E4E-9D46-D16830F5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6B1906C5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2020-05-31T20:29:00Z</dcterms:created>
  <dcterms:modified xsi:type="dcterms:W3CDTF">2020-05-31T20:29:00Z</dcterms:modified>
</cp:coreProperties>
</file>