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"/>
        <w:gridCol w:w="446"/>
        <w:gridCol w:w="446"/>
        <w:gridCol w:w="446"/>
        <w:gridCol w:w="448"/>
        <w:gridCol w:w="448"/>
        <w:gridCol w:w="448"/>
        <w:gridCol w:w="448"/>
        <w:gridCol w:w="448"/>
        <w:gridCol w:w="451"/>
        <w:gridCol w:w="450"/>
        <w:gridCol w:w="451"/>
        <w:gridCol w:w="451"/>
        <w:gridCol w:w="451"/>
        <w:gridCol w:w="451"/>
        <w:gridCol w:w="451"/>
        <w:gridCol w:w="451"/>
        <w:gridCol w:w="451"/>
        <w:gridCol w:w="451"/>
        <w:gridCol w:w="485"/>
      </w:tblGrid>
      <w:tr w:rsidR="000623A5" w:rsidTr="000623A5"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</w:p>
        </w:tc>
      </w:tr>
    </w:tbl>
    <w:p w:rsidR="00EE187B" w:rsidRDefault="00EE187B">
      <w:pPr>
        <w:rPr>
          <w:rFonts w:ascii="Comic Sans MS" w:hAnsi="Comic Sans MS"/>
        </w:rPr>
      </w:pPr>
    </w:p>
    <w:p w:rsidR="000623A5" w:rsidRDefault="000623A5">
      <w:pPr>
        <w:rPr>
          <w:rFonts w:ascii="Comic Sans MS" w:hAnsi="Comic Sans MS"/>
        </w:rPr>
      </w:pPr>
    </w:p>
    <w:p w:rsidR="000623A5" w:rsidRDefault="000623A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are going to put some numbers in order from the smallest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02590" cy="58915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1295074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16087" cy="60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to the biggest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46259" cy="799403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1295074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51" cy="821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3A5" w:rsidRDefault="000623A5">
      <w:pPr>
        <w:rPr>
          <w:rFonts w:ascii="Comic Sans MS" w:hAnsi="Comic Sans MS"/>
          <w:sz w:val="32"/>
          <w:szCs w:val="32"/>
        </w:rPr>
      </w:pPr>
    </w:p>
    <w:p w:rsidR="000623A5" w:rsidRDefault="000623A5" w:rsidP="00BC0C8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can use the number line you made or you can use my number track at the top of the page! I have done the first one for you.</w:t>
      </w:r>
    </w:p>
    <w:p w:rsidR="000623A5" w:rsidRDefault="000623A5">
      <w:pPr>
        <w:rPr>
          <w:rFonts w:ascii="Comic Sans MS" w:hAnsi="Comic Sans MS"/>
          <w:sz w:val="32"/>
          <w:szCs w:val="32"/>
        </w:rPr>
      </w:pPr>
    </w:p>
    <w:p w:rsidR="000623A5" w:rsidRDefault="009C1D7E" w:rsidP="00BC0C8E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</w:rPr>
        <w:t>13     5      19</w:t>
      </w:r>
      <w:r w:rsidR="000623A5" w:rsidRPr="00BC0C8E">
        <w:rPr>
          <w:rFonts w:ascii="Comic Sans MS" w:hAnsi="Comic Sans MS"/>
          <w:sz w:val="32"/>
          <w:szCs w:val="32"/>
        </w:rPr>
        <w:t xml:space="preserve">        </w:t>
      </w:r>
      <w:r w:rsidR="00BC0C8E">
        <w:rPr>
          <w:rFonts w:ascii="Comic Sans MS" w:hAnsi="Comic Sans MS"/>
          <w:sz w:val="32"/>
          <w:szCs w:val="32"/>
        </w:rPr>
        <w:t xml:space="preserve">                </w:t>
      </w:r>
      <w:r w:rsidR="000623A5" w:rsidRPr="00BC0C8E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  <w:u w:val="single"/>
        </w:rPr>
        <w:t>5     13     19</w:t>
      </w:r>
    </w:p>
    <w:p w:rsidR="009C1D7E" w:rsidRPr="00BC0C8E" w:rsidRDefault="009C1D7E" w:rsidP="00BC0C8E">
      <w:pPr>
        <w:rPr>
          <w:rFonts w:ascii="Comic Sans MS" w:hAnsi="Comic Sans MS"/>
          <w:sz w:val="32"/>
          <w:szCs w:val="32"/>
        </w:rPr>
      </w:pPr>
    </w:p>
    <w:p w:rsidR="000623A5" w:rsidRDefault="009C1D7E" w:rsidP="00BC0C8E">
      <w:pPr>
        <w:rPr>
          <w:rFonts w:ascii="Comic Sans MS" w:hAnsi="Comic Sans MS"/>
          <w:color w:val="00B0F0"/>
          <w:sz w:val="32"/>
          <w:szCs w:val="32"/>
        </w:rPr>
      </w:pPr>
      <w:r>
        <w:rPr>
          <w:rFonts w:ascii="Comic Sans MS" w:hAnsi="Comic Sans MS"/>
          <w:color w:val="00B0F0"/>
          <w:sz w:val="32"/>
          <w:szCs w:val="32"/>
        </w:rPr>
        <w:t>18     7      20</w:t>
      </w:r>
    </w:p>
    <w:p w:rsidR="009C1D7E" w:rsidRPr="00BC0C8E" w:rsidRDefault="009C1D7E" w:rsidP="00BC0C8E">
      <w:pPr>
        <w:rPr>
          <w:rFonts w:ascii="Comic Sans MS" w:hAnsi="Comic Sans MS"/>
          <w:color w:val="00B0F0"/>
          <w:sz w:val="32"/>
          <w:szCs w:val="32"/>
        </w:rPr>
      </w:pPr>
    </w:p>
    <w:p w:rsidR="000623A5" w:rsidRPr="00BC0C8E" w:rsidRDefault="009C1D7E" w:rsidP="00BC0C8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11      17     10</w:t>
      </w:r>
    </w:p>
    <w:p w:rsidR="00BC0C8E" w:rsidRDefault="00BC0C8E" w:rsidP="00BC0C8E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0623A5" w:rsidRPr="00BC0C8E" w:rsidRDefault="009C1D7E" w:rsidP="00BC0C8E">
      <w:pPr>
        <w:rPr>
          <w:rFonts w:ascii="Comic Sans MS" w:hAnsi="Comic Sans MS"/>
          <w:color w:val="00B0F0"/>
          <w:sz w:val="32"/>
          <w:szCs w:val="32"/>
        </w:rPr>
      </w:pPr>
      <w:r>
        <w:rPr>
          <w:rFonts w:ascii="Comic Sans MS" w:hAnsi="Comic Sans MS"/>
          <w:color w:val="00B0F0"/>
          <w:sz w:val="32"/>
          <w:szCs w:val="32"/>
        </w:rPr>
        <w:t>16     9      11</w:t>
      </w:r>
    </w:p>
    <w:p w:rsidR="00BC0C8E" w:rsidRDefault="00BC0C8E" w:rsidP="00BC0C8E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0623A5" w:rsidRPr="00BC0C8E" w:rsidRDefault="009C1D7E" w:rsidP="00BC0C8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8       15      14</w:t>
      </w:r>
      <w:bookmarkStart w:id="0" w:name="_GoBack"/>
      <w:bookmarkEnd w:id="0"/>
    </w:p>
    <w:p w:rsidR="000623A5" w:rsidRDefault="000623A5">
      <w:pPr>
        <w:rPr>
          <w:rFonts w:ascii="Comic Sans MS" w:hAnsi="Comic Sans MS"/>
        </w:rPr>
      </w:pPr>
    </w:p>
    <w:p w:rsidR="00BC0C8E" w:rsidRPr="00BC0C8E" w:rsidRDefault="00BC0C8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</w:t>
      </w:r>
      <w:r w:rsidRPr="00BC0C8E">
        <w:rPr>
          <w:rFonts w:ascii="Comic Sans MS" w:hAnsi="Comic Sans MS"/>
          <w:sz w:val="28"/>
          <w:szCs w:val="28"/>
        </w:rPr>
        <w:t>Well done</w:t>
      </w:r>
      <w:r>
        <w:rPr>
          <w:rFonts w:ascii="Comic Sans MS" w:hAnsi="Comic Sans MS"/>
          <w:sz w:val="28"/>
          <w:szCs w:val="28"/>
        </w:rPr>
        <w:t xml:space="preserve">!!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25613" cy="7662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rs-152191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708" cy="78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0C8E" w:rsidRPr="00BC0C8E" w:rsidSect="000623A5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02B9A"/>
    <w:multiLevelType w:val="hybridMultilevel"/>
    <w:tmpl w:val="477CBE18"/>
    <w:lvl w:ilvl="0" w:tplc="4314DB6C">
      <w:start w:val="1"/>
      <w:numFmt w:val="upp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3A5"/>
    <w:rsid w:val="000623A5"/>
    <w:rsid w:val="009C1D7E"/>
    <w:rsid w:val="00BC0C8E"/>
    <w:rsid w:val="00E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0A8EF"/>
  <w15:chartTrackingRefBased/>
  <w15:docId w15:val="{0ED8366A-9869-4518-9668-C529B7CEB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2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6B1906C5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M Beatty</cp:lastModifiedBy>
  <cp:revision>2</cp:revision>
  <dcterms:created xsi:type="dcterms:W3CDTF">2020-05-31T20:07:00Z</dcterms:created>
  <dcterms:modified xsi:type="dcterms:W3CDTF">2020-05-31T20:07:00Z</dcterms:modified>
</cp:coreProperties>
</file>