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327" w:rsidRDefault="00547F3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work out what number Piggy is sitting on??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429765" cy="132664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imal-1296764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45774" cy="1341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F3C" w:rsidRDefault="00547F3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F3C" w:rsidTr="00547F3C">
        <w:tc>
          <w:tcPr>
            <w:tcW w:w="3005" w:type="dxa"/>
          </w:tcPr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3005" w:type="dxa"/>
          </w:tcPr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    </w: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F278EA" wp14:editId="06155B97">
                  <wp:extent cx="995743" cy="9239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imal-1296764_960_720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13933" cy="94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47F3C" w:rsidRDefault="00547F3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</w:tr>
    </w:tbl>
    <w:p w:rsidR="00547F3C" w:rsidRDefault="00547F3C" w:rsidP="00547F3C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F3C" w:rsidTr="00547F3C"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F278EA" wp14:editId="06155B97">
                  <wp:extent cx="876541" cy="81332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imal-1296764_960_72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02993" cy="83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</w:tr>
    </w:tbl>
    <w:p w:rsidR="00547F3C" w:rsidRDefault="00547F3C" w:rsidP="00547F3C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F3C" w:rsidTr="00547F3C"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F278EA" wp14:editId="06155B97">
                  <wp:extent cx="886460" cy="822524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imal-1296764_960_720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07415" cy="84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547F3C" w:rsidRDefault="00547F3C" w:rsidP="00547F3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</w:tbl>
    <w:p w:rsidR="00547F3C" w:rsidRDefault="00547F3C" w:rsidP="00547F3C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F3C" w:rsidTr="00547F3C"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F278EA" wp14:editId="06155B97">
                  <wp:extent cx="829310" cy="769496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imal-1296764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52873" cy="7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17</w:t>
            </w:r>
          </w:p>
        </w:tc>
      </w:tr>
    </w:tbl>
    <w:p w:rsidR="00547F3C" w:rsidRDefault="00547F3C" w:rsidP="00547F3C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F3C" w:rsidTr="00547F3C"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12</w:t>
            </w:r>
            <w:bookmarkStart w:id="0" w:name="_GoBack"/>
            <w:bookmarkEnd w:id="0"/>
          </w:p>
        </w:tc>
        <w:tc>
          <w:tcPr>
            <w:tcW w:w="3005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F278EA" wp14:editId="06155B97">
                  <wp:extent cx="876935" cy="813686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imal-1296764_960_720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98992" cy="834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547F3C" w:rsidRDefault="00547F3C" w:rsidP="00547F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47F3C" w:rsidRPr="00547F3C" w:rsidRDefault="00547F3C" w:rsidP="00547F3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47F3C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</w:tr>
    </w:tbl>
    <w:p w:rsidR="00547F3C" w:rsidRPr="00547F3C" w:rsidRDefault="00547F3C" w:rsidP="00547F3C">
      <w:pPr>
        <w:rPr>
          <w:rFonts w:ascii="Comic Sans MS" w:hAnsi="Comic Sans MS"/>
          <w:sz w:val="28"/>
          <w:szCs w:val="28"/>
        </w:rPr>
      </w:pPr>
    </w:p>
    <w:sectPr w:rsidR="00547F3C" w:rsidRPr="00547F3C" w:rsidSect="00547F3C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3C"/>
    <w:rsid w:val="00547F3C"/>
    <w:rsid w:val="005C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224D4"/>
  <w15:chartTrackingRefBased/>
  <w15:docId w15:val="{0723530B-997F-49D4-B48E-3A30DD0E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0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2020-05-31T20:17:00Z</dcterms:created>
  <dcterms:modified xsi:type="dcterms:W3CDTF">2020-05-31T20:17:00Z</dcterms:modified>
</cp:coreProperties>
</file>