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"/>
        <w:gridCol w:w="901"/>
        <w:gridCol w:w="901"/>
        <w:gridCol w:w="901"/>
        <w:gridCol w:w="902"/>
        <w:gridCol w:w="902"/>
        <w:gridCol w:w="902"/>
        <w:gridCol w:w="902"/>
        <w:gridCol w:w="902"/>
        <w:gridCol w:w="902"/>
      </w:tblGrid>
      <w:tr w:rsidR="00AA1157" w:rsidTr="00AA1157">
        <w:tc>
          <w:tcPr>
            <w:tcW w:w="901" w:type="dxa"/>
          </w:tcPr>
          <w:p w:rsidR="00AA1157" w:rsidRDefault="00AA1157" w:rsidP="00AA115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901" w:type="dxa"/>
          </w:tcPr>
          <w:p w:rsidR="00AA1157" w:rsidRDefault="00AA1157" w:rsidP="00AA115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</w:t>
            </w:r>
          </w:p>
        </w:tc>
        <w:tc>
          <w:tcPr>
            <w:tcW w:w="901" w:type="dxa"/>
          </w:tcPr>
          <w:p w:rsidR="00AA1157" w:rsidRDefault="00AA1157" w:rsidP="00AA115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  <w:tc>
          <w:tcPr>
            <w:tcW w:w="901" w:type="dxa"/>
          </w:tcPr>
          <w:p w:rsidR="00AA1157" w:rsidRDefault="00AA1157" w:rsidP="00AA115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</w:t>
            </w:r>
          </w:p>
        </w:tc>
        <w:tc>
          <w:tcPr>
            <w:tcW w:w="902" w:type="dxa"/>
          </w:tcPr>
          <w:p w:rsidR="00AA1157" w:rsidRDefault="00AA1157" w:rsidP="00AA115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  <w:tc>
          <w:tcPr>
            <w:tcW w:w="902" w:type="dxa"/>
          </w:tcPr>
          <w:p w:rsidR="00AA1157" w:rsidRDefault="00AA1157" w:rsidP="00AA115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</w:t>
            </w:r>
          </w:p>
        </w:tc>
        <w:tc>
          <w:tcPr>
            <w:tcW w:w="902" w:type="dxa"/>
          </w:tcPr>
          <w:p w:rsidR="00AA1157" w:rsidRDefault="00AA1157" w:rsidP="00AA115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</w:t>
            </w:r>
          </w:p>
        </w:tc>
        <w:tc>
          <w:tcPr>
            <w:tcW w:w="902" w:type="dxa"/>
          </w:tcPr>
          <w:p w:rsidR="00AA1157" w:rsidRDefault="00AA1157" w:rsidP="00AA115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</w:t>
            </w:r>
          </w:p>
        </w:tc>
        <w:tc>
          <w:tcPr>
            <w:tcW w:w="902" w:type="dxa"/>
          </w:tcPr>
          <w:p w:rsidR="00AA1157" w:rsidRDefault="00AA1157" w:rsidP="00AA115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</w:t>
            </w:r>
          </w:p>
        </w:tc>
        <w:tc>
          <w:tcPr>
            <w:tcW w:w="902" w:type="dxa"/>
          </w:tcPr>
          <w:p w:rsidR="00AA1157" w:rsidRDefault="00AA1157" w:rsidP="00AA115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</w:t>
            </w:r>
          </w:p>
        </w:tc>
      </w:tr>
    </w:tbl>
    <w:p w:rsidR="00AA1157" w:rsidRDefault="00AA1157" w:rsidP="00AA1157">
      <w:pPr>
        <w:jc w:val="center"/>
        <w:rPr>
          <w:rFonts w:ascii="Comic Sans MS" w:hAnsi="Comic Sans MS"/>
          <w:sz w:val="28"/>
          <w:szCs w:val="28"/>
        </w:rPr>
      </w:pPr>
    </w:p>
    <w:p w:rsidR="000E7C39" w:rsidRDefault="00AA1157" w:rsidP="00AA1157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Remember we looked at </w:t>
      </w:r>
      <w:r w:rsidRPr="00AA1157">
        <w:rPr>
          <w:rFonts w:ascii="Comic Sans MS" w:hAnsi="Comic Sans MS"/>
          <w:color w:val="002060"/>
          <w:sz w:val="28"/>
          <w:szCs w:val="28"/>
        </w:rPr>
        <w:t>Odd</w:t>
      </w:r>
      <w:r>
        <w:rPr>
          <w:rFonts w:ascii="Comic Sans MS" w:hAnsi="Comic Sans MS"/>
          <w:sz w:val="28"/>
          <w:szCs w:val="28"/>
        </w:rPr>
        <w:t xml:space="preserve"> and </w:t>
      </w:r>
      <w:r w:rsidRPr="00AA1157">
        <w:rPr>
          <w:rFonts w:ascii="Comic Sans MS" w:hAnsi="Comic Sans MS"/>
          <w:color w:val="002060"/>
          <w:sz w:val="28"/>
          <w:szCs w:val="28"/>
        </w:rPr>
        <w:t xml:space="preserve">Even </w:t>
      </w:r>
      <w:r>
        <w:rPr>
          <w:rFonts w:ascii="Comic Sans MS" w:hAnsi="Comic Sans MS"/>
          <w:sz w:val="28"/>
          <w:szCs w:val="28"/>
        </w:rPr>
        <w:t xml:space="preserve">numbers?? We used the Numicon to help us. If every hole had a partner…then it was an </w:t>
      </w:r>
      <w:r w:rsidRPr="00AA1157">
        <w:rPr>
          <w:rFonts w:ascii="Comic Sans MS" w:hAnsi="Comic Sans MS"/>
          <w:color w:val="002060"/>
          <w:sz w:val="28"/>
          <w:szCs w:val="28"/>
        </w:rPr>
        <w:t>Even</w:t>
      </w:r>
      <w:r>
        <w:rPr>
          <w:rFonts w:ascii="Comic Sans MS" w:hAnsi="Comic Sans MS"/>
          <w:sz w:val="28"/>
          <w:szCs w:val="28"/>
        </w:rPr>
        <w:t xml:space="preserve"> number. But if there is a hole without a partner and a bit of Numicon sticking up, then it’s an </w:t>
      </w:r>
      <w:r w:rsidRPr="00AA1157">
        <w:rPr>
          <w:rFonts w:ascii="Comic Sans MS" w:hAnsi="Comic Sans MS"/>
          <w:color w:val="002060"/>
          <w:sz w:val="28"/>
          <w:szCs w:val="28"/>
        </w:rPr>
        <w:t>Odd</w:t>
      </w:r>
      <w:r>
        <w:rPr>
          <w:rFonts w:ascii="Comic Sans MS" w:hAnsi="Comic Sans MS"/>
          <w:sz w:val="28"/>
          <w:szCs w:val="28"/>
        </w:rPr>
        <w:t xml:space="preserve"> number!</w:t>
      </w:r>
    </w:p>
    <w:p w:rsidR="00AA1157" w:rsidRDefault="00AA1157" w:rsidP="00AA1157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1123950" cy="84296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s4PCZ73HJ[1]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1285" cy="855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1157" w:rsidRDefault="00AA1157" w:rsidP="00AA1157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Look at these Numicon tiles. They represent a number. Is the number Odd or Even? Does every hole have a partner? Is there a bit sticking up?</w:t>
      </w:r>
      <w:r w:rsidR="00164B82">
        <w:rPr>
          <w:rFonts w:ascii="Comic Sans MS" w:hAnsi="Comic Sans MS"/>
          <w:sz w:val="28"/>
          <w:szCs w:val="28"/>
        </w:rPr>
        <w:t xml:space="preserve"> </w:t>
      </w:r>
      <w:bookmarkStart w:id="0" w:name="_GoBack"/>
      <w:bookmarkEnd w:id="0"/>
    </w:p>
    <w:p w:rsidR="00AA1157" w:rsidRDefault="00164B82" w:rsidP="00AA1157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</w:rPr>
        <w:t xml:space="preserve"> Each time s</w:t>
      </w:r>
      <w:r w:rsidR="00AA1157">
        <w:rPr>
          <w:rFonts w:ascii="Comic Sans MS" w:hAnsi="Comic Sans MS"/>
          <w:sz w:val="28"/>
          <w:szCs w:val="28"/>
        </w:rPr>
        <w:t xml:space="preserve">ay the </w:t>
      </w:r>
      <w:proofErr w:type="gramStart"/>
      <w:r w:rsidR="00AA1157">
        <w:rPr>
          <w:rFonts w:ascii="Comic Sans MS" w:hAnsi="Comic Sans MS"/>
          <w:sz w:val="28"/>
          <w:szCs w:val="28"/>
        </w:rPr>
        <w:t>sentence..</w:t>
      </w:r>
      <w:proofErr w:type="gramEnd"/>
      <w:r w:rsidR="00AA1157">
        <w:rPr>
          <w:rFonts w:ascii="Comic Sans MS" w:hAnsi="Comic Sans MS"/>
          <w:sz w:val="28"/>
          <w:szCs w:val="28"/>
        </w:rPr>
        <w:t xml:space="preserve">” Number ___ is   </w:t>
      </w:r>
      <w:proofErr w:type="gramStart"/>
      <w:r w:rsidR="00AA1157" w:rsidRPr="00AA1157">
        <w:rPr>
          <w:rFonts w:ascii="Comic Sans MS" w:hAnsi="Comic Sans MS"/>
          <w:sz w:val="28"/>
          <w:szCs w:val="28"/>
          <w:u w:val="single"/>
        </w:rPr>
        <w:t xml:space="preserve">odd  </w:t>
      </w:r>
      <w:r w:rsidR="00AA1157">
        <w:rPr>
          <w:rFonts w:ascii="Comic Sans MS" w:hAnsi="Comic Sans MS"/>
          <w:sz w:val="28"/>
          <w:szCs w:val="28"/>
          <w:u w:val="single"/>
        </w:rPr>
        <w:t>(</w:t>
      </w:r>
      <w:proofErr w:type="gramEnd"/>
      <w:r w:rsidR="00AA1157" w:rsidRPr="00AA1157">
        <w:rPr>
          <w:rFonts w:ascii="Comic Sans MS" w:hAnsi="Comic Sans MS"/>
          <w:sz w:val="28"/>
          <w:szCs w:val="28"/>
          <w:u w:val="single"/>
        </w:rPr>
        <w:t>or even</w:t>
      </w:r>
      <w:r w:rsidR="00AA1157">
        <w:rPr>
          <w:rFonts w:ascii="Comic Sans MS" w:hAnsi="Comic Sans MS"/>
          <w:sz w:val="28"/>
          <w:szCs w:val="28"/>
          <w:u w:val="single"/>
        </w:rPr>
        <w:t>”)</w:t>
      </w:r>
    </w:p>
    <w:p w:rsidR="00AA1157" w:rsidRDefault="00AA1157" w:rsidP="00AA1157">
      <w:pPr>
        <w:jc w:val="center"/>
        <w:rPr>
          <w:rFonts w:ascii="Comic Sans MS" w:hAnsi="Comic Sans MS"/>
          <w:sz w:val="28"/>
          <w:szCs w:val="28"/>
          <w:u w:val="single"/>
        </w:rPr>
      </w:pPr>
    </w:p>
    <w:p w:rsidR="00AA1157" w:rsidRPr="003528CF" w:rsidRDefault="00AA1157" w:rsidP="00AA115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8"/>
          <w:szCs w:val="28"/>
        </w:rPr>
        <w:t xml:space="preserve">  </w:t>
      </w:r>
      <w:r w:rsidR="00164B82"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46C888A8" wp14:editId="162F6FD9">
            <wp:extent cx="567627" cy="581025"/>
            <wp:effectExtent l="0" t="0" r="4445" b="0"/>
            <wp:docPr id="31" name="Picture 31" descr="Image result for Numicon 4 Shape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Image result for Numicon 4 Shape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703" cy="618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</w:t>
      </w:r>
      <w:r w:rsidR="00164B82">
        <w:rPr>
          <w:rFonts w:ascii="Comic Sans MS" w:hAnsi="Comic Sans MS"/>
          <w:sz w:val="28"/>
          <w:szCs w:val="28"/>
        </w:rPr>
        <w:t>Number 3</w:t>
      </w:r>
      <w:r>
        <w:rPr>
          <w:rFonts w:ascii="Comic Sans MS" w:hAnsi="Comic Sans MS"/>
          <w:sz w:val="28"/>
          <w:szCs w:val="28"/>
        </w:rPr>
        <w:t xml:space="preserve">              </w:t>
      </w:r>
      <w:r w:rsidR="00164B82"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6DD036D3" wp14:editId="67D44000">
            <wp:extent cx="647700" cy="1295400"/>
            <wp:effectExtent l="0" t="0" r="0" b="0"/>
            <wp:docPr id="29" name="Picture 29" descr="C:\Users\mbeatty737\AppData\Local\Microsoft\Windows\Temporary Internet Files\Content.MSO\A80572A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mbeatty737\AppData\Local\Microsoft\Windows\Temporary Internet Files\Content.MSO\A80572AC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4B82">
        <w:rPr>
          <w:rFonts w:ascii="Comic Sans MS" w:hAnsi="Comic Sans MS"/>
          <w:sz w:val="24"/>
          <w:szCs w:val="24"/>
        </w:rPr>
        <w:t>Number 8</w:t>
      </w:r>
      <w:r w:rsidR="003528CF">
        <w:rPr>
          <w:rFonts w:ascii="Comic Sans MS" w:hAnsi="Comic Sans MS"/>
          <w:sz w:val="28"/>
          <w:szCs w:val="28"/>
        </w:rPr>
        <w:t xml:space="preserve">   </w:t>
      </w:r>
      <w:r w:rsidR="00164B82">
        <w:rPr>
          <w:rFonts w:ascii="Comic Sans MS" w:hAnsi="Comic Sans MS"/>
          <w:sz w:val="28"/>
          <w:szCs w:val="28"/>
        </w:rPr>
        <w:t xml:space="preserve">       </w:t>
      </w:r>
      <w:r w:rsidR="003528CF">
        <w:rPr>
          <w:rFonts w:ascii="Comic Sans MS" w:hAnsi="Comic Sans MS"/>
          <w:sz w:val="28"/>
          <w:szCs w:val="28"/>
        </w:rPr>
        <w:t xml:space="preserve"> </w:t>
      </w:r>
      <w:r w:rsidR="003528CF">
        <w:rPr>
          <w:rFonts w:ascii="Comic Sans MS" w:hAnsi="Comic Sans MS"/>
          <w:sz w:val="24"/>
          <w:szCs w:val="24"/>
        </w:rPr>
        <w:t xml:space="preserve"> </w:t>
      </w:r>
      <w:r w:rsidR="00164B82"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2226CB9D" wp14:editId="455DFFBB">
            <wp:extent cx="647700" cy="1619250"/>
            <wp:effectExtent l="0" t="0" r="0" b="0"/>
            <wp:docPr id="26" name="Picture 26" descr="C:\Users\mbeatty737\AppData\Local\Microsoft\Windows\Temporary Internet Files\Content.MSO\526505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mbeatty737\AppData\Local\Microsoft\Windows\Temporary Internet Files\Content.MSO\526505F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033" cy="1625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4B82">
        <w:rPr>
          <w:rFonts w:ascii="Comic Sans MS" w:hAnsi="Comic Sans MS"/>
          <w:sz w:val="24"/>
          <w:szCs w:val="24"/>
        </w:rPr>
        <w:t xml:space="preserve"> Number 9</w:t>
      </w:r>
    </w:p>
    <w:p w:rsidR="00AA1157" w:rsidRDefault="00AA1157" w:rsidP="00AA1157">
      <w:pPr>
        <w:rPr>
          <w:rFonts w:ascii="Comic Sans MS" w:hAnsi="Comic Sans MS"/>
          <w:sz w:val="28"/>
          <w:szCs w:val="28"/>
        </w:rPr>
      </w:pPr>
    </w:p>
    <w:p w:rsidR="00AA1157" w:rsidRDefault="003528CF" w:rsidP="003528CF">
      <w:pPr>
        <w:tabs>
          <w:tab w:val="left" w:pos="6735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</w:p>
    <w:p w:rsidR="00AA1157" w:rsidRPr="00AA1157" w:rsidRDefault="00164B82" w:rsidP="003528CF">
      <w:pPr>
        <w:rPr>
          <w:rFonts w:ascii="Comic Sans MS" w:hAnsi="Comic Sans MS"/>
          <w:sz w:val="28"/>
          <w:szCs w:val="28"/>
        </w:rPr>
      </w:pP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275BC7B4" wp14:editId="07090150">
            <wp:extent cx="1217821" cy="1579880"/>
            <wp:effectExtent l="0" t="0" r="1905" b="1270"/>
            <wp:docPr id="33" name="Picture 33" descr="Image result for Numicon 4 Shape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Image result for Numicon 4 Shape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10" cy="1647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>Number 10</w:t>
      </w:r>
      <w:r w:rsidR="00AA1157">
        <w:rPr>
          <w:rFonts w:ascii="Comic Sans MS" w:hAnsi="Comic Sans MS"/>
          <w:sz w:val="28"/>
          <w:szCs w:val="28"/>
        </w:rPr>
        <w:t xml:space="preserve">   </w:t>
      </w:r>
      <w:r w:rsidR="003528CF">
        <w:rPr>
          <w:rFonts w:ascii="Comic Sans MS" w:hAnsi="Comic Sans MS"/>
          <w:sz w:val="28"/>
          <w:szCs w:val="28"/>
        </w:rPr>
        <w:t xml:space="preserve"> </w:t>
      </w:r>
      <w:r w:rsidR="00AA1157">
        <w:rPr>
          <w:rFonts w:ascii="Comic Sans MS" w:hAnsi="Comic Sans MS"/>
          <w:sz w:val="28"/>
          <w:szCs w:val="28"/>
        </w:rPr>
        <w:t xml:space="preserve">   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787566B3" wp14:editId="4AF1CCD9">
            <wp:extent cx="599157" cy="900862"/>
            <wp:effectExtent l="0" t="0" r="0" b="0"/>
            <wp:docPr id="27" name="Picture 27" descr="C:\Users\mbeatty737\AppData\Local\Microsoft\Windows\Temporary Internet Files\Content.MSO\71D9400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mbeatty737\AppData\Local\Microsoft\Windows\Temporary Internet Files\Content.MSO\71D94002.t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044" cy="963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  Number 8    </w:t>
      </w:r>
      <w:r w:rsidR="003528CF">
        <w:rPr>
          <w:rFonts w:ascii="Comic Sans MS" w:hAnsi="Comic Sans MS"/>
          <w:sz w:val="28"/>
          <w:szCs w:val="28"/>
        </w:rPr>
        <w:t xml:space="preserve"> 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038E7E76" wp14:editId="0C961F48">
            <wp:extent cx="619125" cy="930881"/>
            <wp:effectExtent l="0" t="0" r="0" b="3175"/>
            <wp:docPr id="24" name="Picture 24" descr="Image result for Numicon 4 Shape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Image result for Numicon 4 Shape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98" cy="9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28CF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4"/>
          <w:szCs w:val="24"/>
        </w:rPr>
        <w:t>Number 5</w:t>
      </w:r>
    </w:p>
    <w:sectPr w:rsidR="00AA1157" w:rsidRPr="00AA1157" w:rsidSect="00AA1157">
      <w:pgSz w:w="11906" w:h="16838"/>
      <w:pgMar w:top="1440" w:right="1440" w:bottom="1440" w:left="1440" w:header="708" w:footer="708" w:gutter="0"/>
      <w:pgBorders w:offsetFrom="page">
        <w:top w:val="single" w:sz="4" w:space="24" w:color="FFC000"/>
        <w:left w:val="single" w:sz="4" w:space="24" w:color="FFC000"/>
        <w:bottom w:val="single" w:sz="4" w:space="24" w:color="FFC000"/>
        <w:right w:val="single" w:sz="4" w:space="24" w:color="FFC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157"/>
    <w:rsid w:val="000E7C39"/>
    <w:rsid w:val="00164B82"/>
    <w:rsid w:val="003528CF"/>
    <w:rsid w:val="00AA1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6C120"/>
  <w15:chartTrackingRefBased/>
  <w15:docId w15:val="{AE4ABEE5-6C15-4C04-A47F-94239273A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11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7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hyperlink" Target="https://www.bing.com/images/search?view=detailV2&amp;ccid=0BAA6jTK&amp;id=B921B985652D8FB6A1948FE50834EFD30F7E8F04&amp;thid=OIP.0BAA6jTK_u45zGbqgiB7rQHaLH&amp;mediaurl=https://d1uvxqwmcz8fl1.cloudfront.net/tes/resources/6320137/4589fdca-cd56-4971-aeee-6bc246379849/image?width%3d435%26height%3d300%26version%3d1411495122000&amp;exph=300&amp;expw=200&amp;q=Numicon+4+Shape&amp;simid=607994887155222126&amp;selectedIndex=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hyperlink" Target="https://www.bing.com/images/search?view=detailV2&amp;ccid=YDqs8cnh&amp;id=B921B985652D8FB6A1942B4B12F412D7A477D0BD&amp;thid=OIP.YDqs8cnhh09nn4aF3x8IoQHaHe&amp;mediaurl=https://d1uvxqwmcz8fl1.cloudfront.net/tes/resources/6320137/751e3fb8-5f38-4c8a-97e6-494ae33b7bff/image?width%3d200%26height%3d200%26version%3d1411495122000&amp;exph=200&amp;expw=198&amp;q=Numicon+4+Shape&amp;simid=608032987802174263&amp;selectedIndex=29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image" Target="media/image1.jpg"/><Relationship Id="rId9" Type="http://schemas.openxmlformats.org/officeDocument/2006/relationships/hyperlink" Target="https://www.bing.com/images/search?view=detailV2&amp;ccid=HPnQNYSH&amp;id=CAA25373FA0FA2DC2FF7459C51F80B7442C119F0&amp;thid=OIP.HPnQNYSHZIFbVVnU4SMQNAHaKd&amp;mediaurl=https://dryuc24b85zbr.cloudfront.net/tes/resources/11014918/image?width%3d500%26height%3d500%26version%3d1424268454286&amp;exph=500&amp;expw=354&amp;q=Numicon+4+Shape&amp;simid=608029629154855387&amp;selectedIndex=1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62B646EA</Template>
  <TotalTime>2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dcterms:created xsi:type="dcterms:W3CDTF">2020-06-04T16:52:00Z</dcterms:created>
  <dcterms:modified xsi:type="dcterms:W3CDTF">2020-06-04T16:52:00Z</dcterms:modified>
</cp:coreProperties>
</file>