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8BD" w:rsidRPr="000F64C6" w:rsidRDefault="006B48BD" w:rsidP="006B48BD">
      <w:pPr>
        <w:jc w:val="center"/>
        <w:rPr>
          <w:rFonts w:ascii="Comic Sans MS" w:hAnsi="Comic Sans MS"/>
          <w:sz w:val="24"/>
          <w:szCs w:val="24"/>
        </w:rPr>
      </w:pPr>
      <w:r w:rsidRPr="000F64C6">
        <w:rPr>
          <w:rFonts w:ascii="Comic Sans MS" w:hAnsi="Comic Sans MS"/>
          <w:sz w:val="24"/>
          <w:szCs w:val="24"/>
        </w:rPr>
        <w:t xml:space="preserve">We are going to do some </w:t>
      </w:r>
      <w:r w:rsidRPr="000F64C6">
        <w:rPr>
          <w:rFonts w:ascii="Comic Sans MS" w:hAnsi="Comic Sans MS"/>
          <w:color w:val="FF0000"/>
          <w:sz w:val="24"/>
          <w:szCs w:val="24"/>
          <w:u w:val="single"/>
        </w:rPr>
        <w:t>estimating</w:t>
      </w:r>
      <w:r w:rsidRPr="000F64C6">
        <w:rPr>
          <w:rFonts w:ascii="Comic Sans MS" w:hAnsi="Comic Sans MS"/>
          <w:sz w:val="24"/>
          <w:szCs w:val="24"/>
        </w:rPr>
        <w:t xml:space="preserve"> today!! Remember- estimating is when you look at a group of things for a short while,</w:t>
      </w:r>
      <w:r w:rsidR="000F64C6" w:rsidRPr="000F64C6">
        <w:rPr>
          <w:rFonts w:ascii="Comic Sans MS" w:hAnsi="Comic Sans MS"/>
          <w:sz w:val="24"/>
          <w:szCs w:val="24"/>
        </w:rPr>
        <w:t xml:space="preserve"> </w:t>
      </w:r>
      <w:r w:rsidRPr="000F64C6">
        <w:rPr>
          <w:rFonts w:ascii="Comic Sans MS" w:hAnsi="Comic Sans MS"/>
          <w:sz w:val="24"/>
          <w:szCs w:val="24"/>
        </w:rPr>
        <w:t xml:space="preserve">and </w:t>
      </w:r>
      <w:r w:rsidR="000F64C6" w:rsidRPr="000F64C6">
        <w:rPr>
          <w:rFonts w:ascii="Comic Sans MS" w:hAnsi="Comic Sans MS"/>
          <w:sz w:val="24"/>
          <w:szCs w:val="24"/>
        </w:rPr>
        <w:t xml:space="preserve">then </w:t>
      </w:r>
      <w:r w:rsidRPr="000F64C6">
        <w:rPr>
          <w:rFonts w:ascii="Comic Sans MS" w:hAnsi="Comic Sans MS"/>
          <w:sz w:val="24"/>
          <w:szCs w:val="24"/>
        </w:rPr>
        <w:t xml:space="preserve">make a </w:t>
      </w:r>
      <w:bookmarkStart w:id="0" w:name="_GoBack"/>
      <w:r w:rsidRPr="007168F2">
        <w:rPr>
          <w:rFonts w:ascii="Comic Sans MS" w:hAnsi="Comic Sans MS"/>
          <w:color w:val="FF0000"/>
          <w:sz w:val="24"/>
          <w:szCs w:val="24"/>
          <w:u w:val="single"/>
        </w:rPr>
        <w:t>good guess</w:t>
      </w:r>
      <w:r w:rsidRPr="007168F2">
        <w:rPr>
          <w:rFonts w:ascii="Comic Sans MS" w:hAnsi="Comic Sans MS"/>
          <w:color w:val="FF0000"/>
          <w:sz w:val="24"/>
          <w:szCs w:val="24"/>
        </w:rPr>
        <w:t xml:space="preserve"> </w:t>
      </w:r>
      <w:bookmarkEnd w:id="0"/>
      <w:r w:rsidRPr="000F64C6">
        <w:rPr>
          <w:rFonts w:ascii="Comic Sans MS" w:hAnsi="Comic Sans MS"/>
          <w:sz w:val="24"/>
          <w:szCs w:val="24"/>
        </w:rPr>
        <w:t>at how many things are there-</w:t>
      </w:r>
    </w:p>
    <w:p w:rsidR="00854A39" w:rsidRPr="000F64C6" w:rsidRDefault="006B48BD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sz w:val="24"/>
          <w:szCs w:val="24"/>
        </w:rPr>
        <w:t>DO NOT COUNT THEM!! Counting is a different skill</w:t>
      </w:r>
      <w:r w:rsidR="000F64C6" w:rsidRPr="000F64C6">
        <w:rPr>
          <w:rFonts w:ascii="Comic Sans MS" w:hAnsi="Comic Sans MS"/>
          <w:noProof/>
          <w:sz w:val="24"/>
          <w:szCs w:val="24"/>
          <w:lang w:eastAsia="en-GB"/>
        </w:rPr>
        <w:t>!!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   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850900" cy="638175"/>
            <wp:effectExtent l="0" t="0" r="635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JM_marbles_01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P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t>Ready??</w:t>
      </w:r>
    </w:p>
    <w:p w:rsidR="006B48BD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t>Here are some objects. Look at</w:t>
      </w:r>
      <w:r w:rsidR="007168F2">
        <w:rPr>
          <w:rFonts w:ascii="Comic Sans MS" w:hAnsi="Comic Sans MS"/>
          <w:noProof/>
          <w:sz w:val="24"/>
          <w:szCs w:val="24"/>
          <w:lang w:eastAsia="en-GB"/>
        </w:rPr>
        <w:t xml:space="preserve"> them for about 3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seconds. Then look away. Say how many you think are . Look back. Count them. Remember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>,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in this game you’re a winner if you get it right OR</w:t>
      </w:r>
      <w:r w:rsidR="007168F2">
        <w:rPr>
          <w:rFonts w:ascii="Comic Sans MS" w:hAnsi="Comic Sans MS"/>
          <w:noProof/>
          <w:sz w:val="24"/>
          <w:szCs w:val="24"/>
          <w:lang w:eastAsia="en-GB"/>
        </w:rPr>
        <w:t xml:space="preserve"> if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you are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close!!</w:t>
      </w:r>
    </w:p>
    <w:p w:rsidR="00D1384F" w:rsidRPr="000F64C6" w:rsidRDefault="00D1384F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</w:p>
    <w:p w:rsidR="007168F2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02580" cy="63155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08" cy="65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83530" cy="611589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57" cy="65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83530" cy="611589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49" cy="650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Pr="000F64C6" w:rsidRDefault="000F64C6" w:rsidP="006B48BD">
      <w:pPr>
        <w:jc w:val="center"/>
        <w:rPr>
          <w:rFonts w:ascii="Comic Sans MS" w:hAnsi="Comic Sans MS"/>
          <w:sz w:val="24"/>
          <w:szCs w:val="24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74005" cy="601606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355" cy="63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54955" cy="581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81" cy="6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Here’s the next group!!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Remember-</w:t>
      </w:r>
      <w:r w:rsidR="00D1384F" w:rsidRPr="00D1384F">
        <w:rPr>
          <w:rFonts w:ascii="Comic Sans MS" w:hAnsi="Comic Sans MS"/>
          <w:noProof/>
          <w:color w:val="FF0000"/>
          <w:sz w:val="24"/>
          <w:szCs w:val="24"/>
          <w:lang w:eastAsia="en-GB"/>
        </w:rPr>
        <w:t>no counting!!</w:t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062376" cy="19488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rtoon-2462970_960_720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027" cy="195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How did you do so far? Here’s the last group!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 w:rsidR="00D1384F" w:rsidRPr="00D1384F">
        <w:rPr>
          <w:rFonts w:ascii="Comic Sans MS" w:hAnsi="Comic Sans MS"/>
          <w:noProof/>
          <w:color w:val="FF0000"/>
          <w:sz w:val="24"/>
          <w:szCs w:val="24"/>
          <w:lang w:eastAsia="en-GB"/>
        </w:rPr>
        <w:t>No counting!!</w:t>
      </w:r>
    </w:p>
    <w:p w:rsidR="006B48BD" w:rsidRPr="000F64C6" w:rsidRDefault="007168F2" w:rsidP="00D1384F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1082546" cy="811970"/>
            <wp:effectExtent l="0" t="0" r="381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inbow-307622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9" cy="83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4D77ADC" wp14:editId="49911FF0">
            <wp:extent cx="1082546" cy="811970"/>
            <wp:effectExtent l="0" t="0" r="381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inbow-307622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9" cy="83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4D77ADC" wp14:editId="49911FF0">
            <wp:extent cx="1082546" cy="811970"/>
            <wp:effectExtent l="0" t="0" r="381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inbow-307622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9" cy="83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4D77ADC" wp14:editId="49911FF0">
            <wp:extent cx="1082546" cy="811970"/>
            <wp:effectExtent l="0" t="0" r="381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inbow-307622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799" cy="83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8BD" w:rsidRPr="000F64C6" w:rsidSect="006B48B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BD"/>
    <w:rsid w:val="000F64C6"/>
    <w:rsid w:val="006B48BD"/>
    <w:rsid w:val="007168F2"/>
    <w:rsid w:val="00854A39"/>
    <w:rsid w:val="009C2642"/>
    <w:rsid w:val="00D1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11CE"/>
  <w15:chartTrackingRefBased/>
  <w15:docId w15:val="{AAF01BB8-36C0-479C-97EC-F9A7956F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819368B3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2020-05-03T17:36:00Z</dcterms:created>
  <dcterms:modified xsi:type="dcterms:W3CDTF">2020-05-03T17:36:00Z</dcterms:modified>
</cp:coreProperties>
</file>