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A39" w:rsidRDefault="004159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241149" cy="16699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d-Boy-PN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777" cy="172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>Here is Sam. He is trying to put the numbers in order, starting with the smallest. He has got a bit mixed up! Can you help him?</w:t>
      </w:r>
      <w:r w:rsidR="007A0FED">
        <w:rPr>
          <w:rFonts w:ascii="Comic Sans MS" w:hAnsi="Comic Sans MS"/>
          <w:sz w:val="28"/>
          <w:szCs w:val="28"/>
        </w:rPr>
        <w:t xml:space="preserve"> Say the numbers from 1 to 20 before you start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159CD" w:rsidTr="004159CD">
        <w:tc>
          <w:tcPr>
            <w:tcW w:w="3005" w:type="dxa"/>
          </w:tcPr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3005" w:type="dxa"/>
          </w:tcPr>
          <w:p w:rsidR="004159CD" w:rsidRDefault="004159CD" w:rsidP="004159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</w:t>
            </w:r>
          </w:p>
          <w:p w:rsidR="004159CD" w:rsidRDefault="004159CD" w:rsidP="004159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3</w:t>
            </w:r>
          </w:p>
        </w:tc>
        <w:tc>
          <w:tcPr>
            <w:tcW w:w="3006" w:type="dxa"/>
          </w:tcPr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</w:tbl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159CD" w:rsidTr="004159CD">
        <w:tc>
          <w:tcPr>
            <w:tcW w:w="3005" w:type="dxa"/>
          </w:tcPr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159CD">
              <w:rPr>
                <w:rFonts w:ascii="Comic Sans MS" w:hAnsi="Comic Sans MS"/>
                <w:color w:val="FF0000"/>
                <w:sz w:val="28"/>
                <w:szCs w:val="28"/>
              </w:rPr>
              <w:t>10</w:t>
            </w:r>
          </w:p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3005" w:type="dxa"/>
          </w:tcPr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159CD">
              <w:rPr>
                <w:rFonts w:ascii="Comic Sans MS" w:hAnsi="Comic Sans MS"/>
                <w:color w:val="FF0000"/>
                <w:sz w:val="28"/>
                <w:szCs w:val="28"/>
              </w:rPr>
              <w:t>20</w:t>
            </w:r>
          </w:p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3006" w:type="dxa"/>
          </w:tcPr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4159CD">
              <w:rPr>
                <w:rFonts w:ascii="Comic Sans MS" w:hAnsi="Comic Sans MS"/>
                <w:color w:val="FF0000"/>
                <w:sz w:val="28"/>
                <w:szCs w:val="28"/>
              </w:rPr>
              <w:t>5</w:t>
            </w:r>
          </w:p>
        </w:tc>
      </w:tr>
    </w:tbl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159CD" w:rsidTr="004159CD">
        <w:tc>
          <w:tcPr>
            <w:tcW w:w="3005" w:type="dxa"/>
          </w:tcPr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3005" w:type="dxa"/>
          </w:tcPr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3006" w:type="dxa"/>
          </w:tcPr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159CD" w:rsidRDefault="004159CD" w:rsidP="004159C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</w:tr>
    </w:tbl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159CD" w:rsidTr="004159CD">
        <w:tc>
          <w:tcPr>
            <w:tcW w:w="3005" w:type="dxa"/>
          </w:tcPr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4159CD">
              <w:rPr>
                <w:rFonts w:ascii="Comic Sans MS" w:hAnsi="Comic Sans MS"/>
                <w:color w:val="002060"/>
                <w:sz w:val="28"/>
                <w:szCs w:val="28"/>
              </w:rPr>
              <w:t>13</w:t>
            </w:r>
          </w:p>
        </w:tc>
        <w:tc>
          <w:tcPr>
            <w:tcW w:w="3005" w:type="dxa"/>
          </w:tcPr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4159CD">
              <w:rPr>
                <w:rFonts w:ascii="Comic Sans MS" w:hAnsi="Comic Sans MS"/>
                <w:color w:val="002060"/>
                <w:sz w:val="28"/>
                <w:szCs w:val="28"/>
              </w:rPr>
              <w:t>15</w:t>
            </w:r>
          </w:p>
        </w:tc>
        <w:tc>
          <w:tcPr>
            <w:tcW w:w="3006" w:type="dxa"/>
          </w:tcPr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002060"/>
                <w:sz w:val="28"/>
                <w:szCs w:val="28"/>
              </w:rPr>
            </w:pPr>
          </w:p>
          <w:p w:rsidR="004159CD" w:rsidRPr="004159CD" w:rsidRDefault="004159CD" w:rsidP="004159CD">
            <w:pPr>
              <w:jc w:val="center"/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4159CD">
              <w:rPr>
                <w:rFonts w:ascii="Comic Sans MS" w:hAnsi="Comic Sans MS"/>
                <w:color w:val="002060"/>
                <w:sz w:val="28"/>
                <w:szCs w:val="28"/>
              </w:rPr>
              <w:t>17</w:t>
            </w:r>
          </w:p>
        </w:tc>
      </w:tr>
    </w:tbl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159CD" w:rsidTr="004159CD">
        <w:tc>
          <w:tcPr>
            <w:tcW w:w="3005" w:type="dxa"/>
          </w:tcPr>
          <w:p w:rsidR="004159CD" w:rsidRDefault="004159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1</w:t>
            </w:r>
          </w:p>
          <w:p w:rsidR="004159CD" w:rsidRDefault="004159C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05" w:type="dxa"/>
          </w:tcPr>
          <w:p w:rsidR="004159CD" w:rsidRDefault="004159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12</w:t>
            </w:r>
          </w:p>
        </w:tc>
        <w:tc>
          <w:tcPr>
            <w:tcW w:w="3006" w:type="dxa"/>
          </w:tcPr>
          <w:p w:rsidR="004159CD" w:rsidRDefault="004159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6</w:t>
            </w:r>
          </w:p>
        </w:tc>
      </w:tr>
    </w:tbl>
    <w:p w:rsidR="004159CD" w:rsidRDefault="004159CD">
      <w:pPr>
        <w:rPr>
          <w:rFonts w:ascii="Comic Sans MS" w:hAnsi="Comic Sans MS"/>
          <w:sz w:val="28"/>
          <w:szCs w:val="28"/>
        </w:rPr>
      </w:pPr>
    </w:p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Thank you for helping Sam! He is much happier now!</w:t>
      </w:r>
    </w:p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see that Sam got one of them right??</w:t>
      </w:r>
    </w:p>
    <w:p w:rsid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colour was it?</w:t>
      </w:r>
    </w:p>
    <w:p w:rsidR="004159CD" w:rsidRPr="004159CD" w:rsidRDefault="004159CD" w:rsidP="004159C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Brilliant </w:t>
      </w:r>
      <w:r w:rsidR="007A0FED">
        <w:rPr>
          <w:rFonts w:ascii="Comic Sans MS" w:hAnsi="Comic Sans MS"/>
          <w:sz w:val="28"/>
          <w:szCs w:val="28"/>
        </w:rPr>
        <w:t>job everyone!</w:t>
      </w:r>
      <w:bookmarkStart w:id="0" w:name="_GoBack"/>
      <w:bookmarkEnd w:id="0"/>
      <w:r w:rsidR="007A0FED">
        <w:rPr>
          <w:rFonts w:ascii="Comic Sans MS" w:hAnsi="Comic Sans MS"/>
          <w:sz w:val="28"/>
          <w:szCs w:val="28"/>
        </w:rPr>
        <w:t xml:space="preserve">            </w:t>
      </w:r>
      <w:r w:rsidR="007A0FED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81441" cy="552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ars-PN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605404" cy="57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9CD" w:rsidRPr="004159CD" w:rsidSect="004159C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9CD"/>
    <w:rsid w:val="004159CD"/>
    <w:rsid w:val="007A0FED"/>
    <w:rsid w:val="0085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58712"/>
  <w15:chartTrackingRefBased/>
  <w15:docId w15:val="{D597F79E-5944-466F-9913-151ECDE7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59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819368B3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2020-05-03T15:35:00Z</dcterms:created>
  <dcterms:modified xsi:type="dcterms:W3CDTF">2020-05-03T15:35:00Z</dcterms:modified>
</cp:coreProperties>
</file>