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DB" w:rsidRDefault="005847F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Frog likes to sit on the number</w:t>
      </w:r>
      <w:r w:rsidR="003C73CB">
        <w:rPr>
          <w:rFonts w:ascii="Comic Sans MS" w:hAnsi="Comic Sans MS"/>
          <w:sz w:val="28"/>
          <w:szCs w:val="28"/>
        </w:rPr>
        <w:t xml:space="preserve"> </w:t>
      </w:r>
      <w:bookmarkStart w:id="0" w:name="_GoBack"/>
      <w:bookmarkEnd w:id="0"/>
      <w:r w:rsidR="003C73CB">
        <w:rPr>
          <w:rFonts w:ascii="Comic Sans MS" w:hAnsi="Comic Sans MS"/>
          <w:sz w:val="28"/>
          <w:szCs w:val="28"/>
        </w:rPr>
        <w:t>strip</w:t>
      </w:r>
      <w:r>
        <w:rPr>
          <w:rFonts w:ascii="Comic Sans MS" w:hAnsi="Comic Sans MS"/>
          <w:sz w:val="28"/>
          <w:szCs w:val="28"/>
        </w:rPr>
        <w:t xml:space="preserve"> !! But when he does this, I can’t see the number!!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84888" cy="1000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og-308847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493" cy="101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7F8" w:rsidRDefault="005847F8" w:rsidP="00042E4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</w:t>
      </w:r>
      <w:r w:rsidR="00042E4A">
        <w:rPr>
          <w:rFonts w:ascii="Comic Sans MS" w:hAnsi="Comic Sans MS"/>
          <w:sz w:val="28"/>
          <w:szCs w:val="28"/>
        </w:rPr>
        <w:t>ou work out what number he is sitting 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847F8" w:rsidTr="005847F8"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9F2DF3" wp14:editId="26B2A6B6">
                  <wp:extent cx="884888" cy="10001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rog-308847_960_720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93" cy="10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</w:tr>
    </w:tbl>
    <w:p w:rsidR="005847F8" w:rsidRDefault="005847F8" w:rsidP="005847F8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847F8" w:rsidTr="005847F8"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9F2DF3" wp14:editId="26B2A6B6">
                  <wp:extent cx="884888" cy="10001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rog-308847_960_720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93" cy="10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21</w:t>
            </w:r>
          </w:p>
        </w:tc>
      </w:tr>
    </w:tbl>
    <w:p w:rsidR="005847F8" w:rsidRDefault="005847F8" w:rsidP="005847F8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847F8" w:rsidTr="005847F8"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9F2DF3" wp14:editId="26B2A6B6">
                  <wp:extent cx="884888" cy="10001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rog-308847_960_720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93" cy="10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1743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9F2DF3" wp14:editId="26B2A6B6">
                  <wp:extent cx="884888" cy="10001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rog-308847_960_720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93" cy="10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9F2DF3" wp14:editId="26B2A6B6">
                  <wp:extent cx="884888" cy="10001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rog-308847_960_720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93" cy="10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1744" w:type="dxa"/>
          </w:tcPr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847F8" w:rsidRDefault="005847F8" w:rsidP="005847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</w:tr>
    </w:tbl>
    <w:p w:rsidR="00042E4A" w:rsidRPr="005847F8" w:rsidRDefault="00042E4A" w:rsidP="00042E4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Well done!!</w:t>
      </w:r>
    </w:p>
    <w:sectPr w:rsidR="00042E4A" w:rsidRPr="005847F8" w:rsidSect="005847F8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F8"/>
    <w:rsid w:val="00042E4A"/>
    <w:rsid w:val="00135DDB"/>
    <w:rsid w:val="003C73CB"/>
    <w:rsid w:val="0058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343BA"/>
  <w15:chartTrackingRefBased/>
  <w15:docId w15:val="{4748CE44-2EA5-4EF8-8120-FEDB101F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47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483495A4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2020-05-01T19:04:00Z</dcterms:created>
  <dcterms:modified xsi:type="dcterms:W3CDTF">2020-05-01T19:04:00Z</dcterms:modified>
</cp:coreProperties>
</file>