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A61" w:rsidRDefault="004A7A61" w:rsidP="00883AB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828800" cy="1981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raw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Tom is drawing some pictures but he didn’t </w:t>
      </w:r>
      <w:r w:rsidR="00883AB7">
        <w:rPr>
          <w:rFonts w:ascii="Comic Sans MS" w:hAnsi="Comic Sans MS"/>
          <w:sz w:val="28"/>
          <w:szCs w:val="28"/>
        </w:rPr>
        <w:t>read the numbers properly!!</w:t>
      </w:r>
      <w:r>
        <w:rPr>
          <w:rFonts w:ascii="Comic Sans MS" w:hAnsi="Comic Sans MS"/>
          <w:sz w:val="28"/>
          <w:szCs w:val="28"/>
        </w:rPr>
        <w:t xml:space="preserve"> Can you help?</w:t>
      </w:r>
    </w:p>
    <w:p w:rsidR="004A7A61" w:rsidRDefault="004A7A61">
      <w:pPr>
        <w:rPr>
          <w:rFonts w:ascii="Comic Sans MS" w:hAnsi="Comic Sans MS"/>
          <w:sz w:val="28"/>
          <w:szCs w:val="28"/>
        </w:rPr>
      </w:pPr>
    </w:p>
    <w:p w:rsidR="004A7A61" w:rsidRDefault="004A7A61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854A39" w:rsidRDefault="004A7A61">
      <w:pPr>
        <w:rPr>
          <w:rFonts w:ascii="Comic Sans MS" w:hAnsi="Comic Sans MS"/>
          <w:color w:val="002060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2207115" cy="1471328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odle-kids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5638" cy="147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Make </w:t>
      </w:r>
      <w:r w:rsidRPr="004A7A61">
        <w:rPr>
          <w:rFonts w:ascii="Comic Sans MS" w:hAnsi="Comic Sans MS"/>
          <w:color w:val="002060"/>
          <w:sz w:val="28"/>
          <w:szCs w:val="28"/>
        </w:rPr>
        <w:t>11 faces!!</w:t>
      </w:r>
    </w:p>
    <w:p w:rsidR="004A7A61" w:rsidRDefault="004A7A6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482516" cy="44707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6764_64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304" cy="470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DC21D53" wp14:editId="1AEBFADC">
            <wp:extent cx="768596" cy="7121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6764_64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8940" cy="73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DC21D53" wp14:editId="1AEBFADC">
            <wp:extent cx="653966" cy="605931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6764_640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231" cy="63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DC21D53" wp14:editId="1AEBFADC">
            <wp:extent cx="453941" cy="420598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6764_640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047" cy="45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A61" w:rsidRDefault="004A7A61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DC21D53" wp14:editId="1AEBFADC">
            <wp:extent cx="396791" cy="367646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6764_640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05" cy="383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DC21D53" wp14:editId="1AEBFADC">
            <wp:extent cx="562664" cy="521335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6764_640[1]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445" cy="53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DC21D53" wp14:editId="1AEBFADC">
            <wp:extent cx="596816" cy="55297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6764_640[1]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089" cy="574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DC21D53" wp14:editId="1AEBFADC">
            <wp:extent cx="492041" cy="455899"/>
            <wp:effectExtent l="0" t="0" r="381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6764_640[1]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556" cy="477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 </w:t>
      </w:r>
      <w:r w:rsidR="00883AB7">
        <w:rPr>
          <w:rFonts w:ascii="Comic Sans MS" w:hAnsi="Comic Sans MS"/>
          <w:noProof/>
          <w:sz w:val="28"/>
          <w:szCs w:val="28"/>
          <w:lang w:eastAsia="en-GB"/>
        </w:rPr>
        <w:t xml:space="preserve">      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Make </w:t>
      </w:r>
      <w:r w:rsidRPr="00883AB7">
        <w:rPr>
          <w:rFonts w:ascii="Comic Sans MS" w:hAnsi="Comic Sans MS"/>
          <w:noProof/>
          <w:color w:val="002060"/>
          <w:sz w:val="28"/>
          <w:szCs w:val="28"/>
          <w:lang w:eastAsia="en-GB"/>
        </w:rPr>
        <w:t>14 pigs</w:t>
      </w:r>
    </w:p>
    <w:p w:rsidR="004A7A61" w:rsidRDefault="004A7A6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DC21D53" wp14:editId="1AEBFADC">
            <wp:extent cx="530141" cy="491201"/>
            <wp:effectExtent l="0" t="0" r="381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6764_640[1]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301" cy="510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DC21D53" wp14:editId="1AEBFADC">
            <wp:extent cx="482517" cy="44707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6764_640[1]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794" cy="45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DC21D53" wp14:editId="1AEBFADC">
            <wp:extent cx="396791" cy="367646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6764_640[1]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17" cy="392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DC21D53" wp14:editId="1AEBFADC">
            <wp:extent cx="549191" cy="508852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6764_640[1]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02" cy="527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A61" w:rsidRDefault="004A7A61">
      <w:pPr>
        <w:rPr>
          <w:rFonts w:ascii="Comic Sans MS" w:hAnsi="Comic Sans MS"/>
          <w:sz w:val="28"/>
          <w:szCs w:val="28"/>
        </w:rPr>
      </w:pPr>
    </w:p>
    <w:p w:rsidR="004A7A61" w:rsidRPr="004A7A61" w:rsidRDefault="004A7A6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821576" cy="1209675"/>
            <wp:effectExtent l="0" t="0" r="762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olor-pencils-34595_640[1]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984" cy="1237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AB7">
        <w:rPr>
          <w:rFonts w:ascii="Comic Sans MS" w:hAnsi="Comic Sans MS"/>
          <w:noProof/>
          <w:sz w:val="28"/>
          <w:szCs w:val="28"/>
          <w:lang w:eastAsia="en-GB"/>
        </w:rPr>
        <w:t xml:space="preserve">        Make </w:t>
      </w:r>
      <w:r w:rsidR="00883AB7">
        <w:rPr>
          <w:rFonts w:ascii="Comic Sans MS" w:hAnsi="Comic Sans MS"/>
          <w:noProof/>
          <w:color w:val="002060"/>
          <w:sz w:val="28"/>
          <w:szCs w:val="28"/>
          <w:lang w:eastAsia="en-GB"/>
        </w:rPr>
        <w:t xml:space="preserve">15 pencils      </w:t>
      </w:r>
      <w:r w:rsidR="00883AB7" w:rsidRPr="00883AB7">
        <w:rPr>
          <w:rFonts w:ascii="Comic Sans MS" w:hAnsi="Comic Sans MS"/>
          <w:noProof/>
          <w:color w:val="FFC000"/>
          <w:sz w:val="28"/>
          <w:szCs w:val="28"/>
          <w:lang w:eastAsia="en-GB"/>
        </w:rPr>
        <w:t>Super work everyone!!</w:t>
      </w:r>
    </w:p>
    <w:sectPr w:rsidR="004A7A61" w:rsidRPr="004A7A61" w:rsidSect="004A7A61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A61"/>
    <w:rsid w:val="004A7A61"/>
    <w:rsid w:val="00854A39"/>
    <w:rsid w:val="0088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FE1E6"/>
  <w15:chartTrackingRefBased/>
  <w15:docId w15:val="{5A967A81-8C1A-4AEC-A7AB-F2C1346DD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819368B3</Template>
  <TotalTime>0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2020-05-03T15:50:00Z</dcterms:created>
  <dcterms:modified xsi:type="dcterms:W3CDTF">2020-05-03T15:50:00Z</dcterms:modified>
</cp:coreProperties>
</file>