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29B6" w:rsidRDefault="00FF7D1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Can you help Superhero?</w:t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1800270" cy="1199515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800px-Superhero.svg[1]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4442" cy="12089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  <w:szCs w:val="28"/>
        </w:rPr>
        <w:t>He’s just learning about the teen numbers and he would like you to help him. He has to work out what number is</w:t>
      </w:r>
      <w:r w:rsidRPr="002D780D">
        <w:rPr>
          <w:rFonts w:ascii="Comic Sans MS" w:hAnsi="Comic Sans MS"/>
          <w:b/>
          <w:sz w:val="28"/>
          <w:szCs w:val="28"/>
          <w:u w:val="single"/>
        </w:rPr>
        <w:t xml:space="preserve"> </w:t>
      </w:r>
      <w:r w:rsidRPr="002D780D">
        <w:rPr>
          <w:rFonts w:ascii="Comic Sans MS" w:hAnsi="Comic Sans MS"/>
          <w:b/>
          <w:color w:val="002060"/>
          <w:sz w:val="28"/>
          <w:szCs w:val="28"/>
          <w:u w:val="single"/>
        </w:rPr>
        <w:t>between</w:t>
      </w:r>
      <w:r>
        <w:rPr>
          <w:rFonts w:ascii="Comic Sans MS" w:hAnsi="Comic Sans MS"/>
          <w:sz w:val="28"/>
          <w:szCs w:val="28"/>
        </w:rPr>
        <w:t xml:space="preserve"> the 2 numbers each time!</w:t>
      </w:r>
    </w:p>
    <w:p w:rsidR="00FF7D15" w:rsidRDefault="00FF7D15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FF7D15" w:rsidTr="00FF7D15">
        <w:tc>
          <w:tcPr>
            <w:tcW w:w="3005" w:type="dxa"/>
          </w:tcPr>
          <w:p w:rsidR="00FF7D15" w:rsidRDefault="00FF7D15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FF7D15" w:rsidRPr="002D780D" w:rsidRDefault="002D780D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  <w:r w:rsidRPr="002D780D">
              <w:rPr>
                <w:rFonts w:ascii="Comic Sans MS" w:hAnsi="Comic Sans MS"/>
                <w:sz w:val="48"/>
                <w:szCs w:val="48"/>
              </w:rPr>
              <w:t xml:space="preserve"> </w:t>
            </w:r>
            <w:r w:rsidR="00FF7D15" w:rsidRPr="002D780D">
              <w:rPr>
                <w:rFonts w:ascii="Comic Sans MS" w:hAnsi="Comic Sans MS"/>
                <w:sz w:val="48"/>
                <w:szCs w:val="48"/>
              </w:rPr>
              <w:t>12</w:t>
            </w:r>
          </w:p>
        </w:tc>
        <w:tc>
          <w:tcPr>
            <w:tcW w:w="3005" w:type="dxa"/>
          </w:tcPr>
          <w:p w:rsidR="00FF7D15" w:rsidRDefault="00FF7D15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FF7D15" w:rsidRDefault="00FF7D1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t xml:space="preserve">  </w:t>
            </w:r>
            <w:r w:rsidR="002D780D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t xml:space="preserve">   </w:t>
            </w: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t xml:space="preserve">   </w:t>
            </w: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6B964C2B" wp14:editId="7FF4FAA3">
                  <wp:extent cx="880325" cy="586558"/>
                  <wp:effectExtent l="0" t="0" r="0" b="444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800px-Superhero.svg[1]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2985" cy="6149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6" w:type="dxa"/>
          </w:tcPr>
          <w:p w:rsidR="00FF7D15" w:rsidRDefault="00FF7D15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FF7D15" w:rsidRPr="002D780D" w:rsidRDefault="002D780D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  <w:r w:rsidRPr="002D780D">
              <w:rPr>
                <w:rFonts w:ascii="Comic Sans MS" w:hAnsi="Comic Sans MS"/>
                <w:sz w:val="48"/>
                <w:szCs w:val="48"/>
              </w:rPr>
              <w:t xml:space="preserve"> </w:t>
            </w:r>
            <w:r w:rsidR="00FF7D15" w:rsidRPr="002D780D">
              <w:rPr>
                <w:rFonts w:ascii="Comic Sans MS" w:hAnsi="Comic Sans MS"/>
                <w:sz w:val="48"/>
                <w:szCs w:val="48"/>
              </w:rPr>
              <w:t>14</w:t>
            </w:r>
          </w:p>
        </w:tc>
      </w:tr>
    </w:tbl>
    <w:p w:rsidR="00FF7D15" w:rsidRDefault="00FF7D15" w:rsidP="00FF7D15">
      <w:pPr>
        <w:jc w:val="center"/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FF7D15" w:rsidTr="00FF7D15">
        <w:tc>
          <w:tcPr>
            <w:tcW w:w="3005" w:type="dxa"/>
          </w:tcPr>
          <w:p w:rsidR="00FF7D15" w:rsidRDefault="00FF7D15" w:rsidP="00FF7D1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FF7D15" w:rsidRPr="002D780D" w:rsidRDefault="00FF7D15" w:rsidP="00FF7D15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r w:rsidRPr="002D780D">
              <w:rPr>
                <w:rFonts w:ascii="Comic Sans MS" w:hAnsi="Comic Sans MS"/>
                <w:sz w:val="48"/>
                <w:szCs w:val="48"/>
              </w:rPr>
              <w:t>15</w:t>
            </w:r>
          </w:p>
        </w:tc>
        <w:tc>
          <w:tcPr>
            <w:tcW w:w="3005" w:type="dxa"/>
          </w:tcPr>
          <w:p w:rsidR="00FF7D15" w:rsidRDefault="00FF7D15" w:rsidP="00FF7D1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</w:t>
            </w:r>
          </w:p>
          <w:p w:rsidR="00FF7D15" w:rsidRDefault="00FF7D15" w:rsidP="00FF7D1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6B964C2B" wp14:editId="7FF4FAA3">
                  <wp:extent cx="971550" cy="647341"/>
                  <wp:effectExtent l="0" t="0" r="0" b="63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800px-Superhero.svg[1]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408" cy="6812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6" w:type="dxa"/>
          </w:tcPr>
          <w:p w:rsidR="00FF7D15" w:rsidRPr="002D780D" w:rsidRDefault="00FF7D15" w:rsidP="00FF7D15">
            <w:pPr>
              <w:rPr>
                <w:rFonts w:ascii="Comic Sans MS" w:hAnsi="Comic Sans MS"/>
                <w:sz w:val="48"/>
                <w:szCs w:val="48"/>
              </w:rPr>
            </w:pPr>
            <w:r w:rsidRPr="002D780D">
              <w:rPr>
                <w:rFonts w:ascii="Comic Sans MS" w:hAnsi="Comic Sans MS"/>
                <w:sz w:val="52"/>
                <w:szCs w:val="52"/>
              </w:rPr>
              <w:t xml:space="preserve">       </w:t>
            </w:r>
            <w:r w:rsidRPr="002D780D">
              <w:rPr>
                <w:rFonts w:ascii="Comic Sans MS" w:hAnsi="Comic Sans MS"/>
                <w:sz w:val="48"/>
                <w:szCs w:val="48"/>
              </w:rPr>
              <w:t>17</w:t>
            </w:r>
          </w:p>
        </w:tc>
      </w:tr>
    </w:tbl>
    <w:p w:rsidR="00FF7D15" w:rsidRDefault="00FF7D15" w:rsidP="00FF7D15">
      <w:pPr>
        <w:jc w:val="center"/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2D780D" w:rsidTr="002D780D">
        <w:tc>
          <w:tcPr>
            <w:tcW w:w="3005" w:type="dxa"/>
          </w:tcPr>
          <w:p w:rsidR="002D780D" w:rsidRPr="002D780D" w:rsidRDefault="002D780D" w:rsidP="00FF7D15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r w:rsidRPr="002D780D">
              <w:rPr>
                <w:rFonts w:ascii="Comic Sans MS" w:hAnsi="Comic Sans MS"/>
                <w:sz w:val="48"/>
                <w:szCs w:val="48"/>
              </w:rPr>
              <w:t>16</w:t>
            </w:r>
          </w:p>
        </w:tc>
        <w:tc>
          <w:tcPr>
            <w:tcW w:w="3005" w:type="dxa"/>
          </w:tcPr>
          <w:p w:rsidR="002D780D" w:rsidRDefault="002D780D" w:rsidP="00FF7D1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2D780D" w:rsidRDefault="002D780D" w:rsidP="002D780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6B964C2B" wp14:editId="7FF4FAA3">
                  <wp:extent cx="942340" cy="627879"/>
                  <wp:effectExtent l="0" t="0" r="0" b="127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800px-Superhero.svg[1]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3877" cy="6555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6" w:type="dxa"/>
          </w:tcPr>
          <w:p w:rsidR="002D780D" w:rsidRPr="002D780D" w:rsidRDefault="002D780D" w:rsidP="00FF7D15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r w:rsidRPr="002D780D">
              <w:rPr>
                <w:rFonts w:ascii="Comic Sans MS" w:hAnsi="Comic Sans MS"/>
                <w:sz w:val="48"/>
                <w:szCs w:val="48"/>
              </w:rPr>
              <w:t>18</w:t>
            </w:r>
          </w:p>
        </w:tc>
      </w:tr>
    </w:tbl>
    <w:p w:rsidR="002D780D" w:rsidRDefault="002D780D" w:rsidP="00FF7D15">
      <w:pPr>
        <w:jc w:val="center"/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2D780D" w:rsidTr="002D780D">
        <w:tc>
          <w:tcPr>
            <w:tcW w:w="3005" w:type="dxa"/>
          </w:tcPr>
          <w:p w:rsidR="002D780D" w:rsidRPr="002D780D" w:rsidRDefault="002D780D" w:rsidP="00FF7D15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r w:rsidRPr="002D780D">
              <w:rPr>
                <w:rFonts w:ascii="Comic Sans MS" w:hAnsi="Comic Sans MS"/>
                <w:sz w:val="48"/>
                <w:szCs w:val="48"/>
              </w:rPr>
              <w:t>13</w:t>
            </w:r>
          </w:p>
        </w:tc>
        <w:tc>
          <w:tcPr>
            <w:tcW w:w="3005" w:type="dxa"/>
          </w:tcPr>
          <w:p w:rsidR="002D780D" w:rsidRDefault="002D780D" w:rsidP="002D780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6B964C2B" wp14:editId="7FF4FAA3">
                  <wp:extent cx="1066497" cy="710604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800px-Superhero.svg[1]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6335" cy="730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D780D" w:rsidRDefault="002D780D" w:rsidP="002D780D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006" w:type="dxa"/>
          </w:tcPr>
          <w:p w:rsidR="002D780D" w:rsidRPr="002D780D" w:rsidRDefault="002D780D" w:rsidP="00FF7D15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r w:rsidRPr="002D780D">
              <w:rPr>
                <w:rFonts w:ascii="Comic Sans MS" w:hAnsi="Comic Sans MS"/>
                <w:sz w:val="48"/>
                <w:szCs w:val="48"/>
              </w:rPr>
              <w:t>15</w:t>
            </w:r>
          </w:p>
        </w:tc>
      </w:tr>
    </w:tbl>
    <w:p w:rsidR="002D780D" w:rsidRDefault="002D780D" w:rsidP="00FF7D15">
      <w:pPr>
        <w:jc w:val="center"/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2D780D" w:rsidTr="002D780D">
        <w:tc>
          <w:tcPr>
            <w:tcW w:w="3005" w:type="dxa"/>
          </w:tcPr>
          <w:p w:rsidR="002D780D" w:rsidRPr="002D780D" w:rsidRDefault="002D780D" w:rsidP="00FF7D15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r w:rsidRPr="002D780D">
              <w:rPr>
                <w:rFonts w:ascii="Comic Sans MS" w:hAnsi="Comic Sans MS"/>
                <w:sz w:val="48"/>
                <w:szCs w:val="48"/>
              </w:rPr>
              <w:t>17</w:t>
            </w:r>
          </w:p>
        </w:tc>
        <w:tc>
          <w:tcPr>
            <w:tcW w:w="3005" w:type="dxa"/>
          </w:tcPr>
          <w:p w:rsidR="002D780D" w:rsidRDefault="002D780D" w:rsidP="00FF7D1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6B964C2B" wp14:editId="7FF4FAA3">
                  <wp:extent cx="1066497" cy="710604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800px-Superhero.svg[1]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6335" cy="730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D780D" w:rsidRDefault="002D780D" w:rsidP="00FF7D1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006" w:type="dxa"/>
          </w:tcPr>
          <w:p w:rsidR="002D780D" w:rsidRPr="002D780D" w:rsidRDefault="002D780D" w:rsidP="00FF7D15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r w:rsidRPr="002D780D">
              <w:rPr>
                <w:rFonts w:ascii="Comic Sans MS" w:hAnsi="Comic Sans MS"/>
                <w:sz w:val="48"/>
                <w:szCs w:val="48"/>
              </w:rPr>
              <w:t>19</w:t>
            </w:r>
          </w:p>
        </w:tc>
      </w:tr>
    </w:tbl>
    <w:p w:rsidR="002D780D" w:rsidRPr="00FF7D15" w:rsidRDefault="002D780D" w:rsidP="00FF7D15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Brilliant!</w:t>
      </w:r>
      <w:bookmarkStart w:id="0" w:name="_GoBack"/>
      <w:bookmarkEnd w:id="0"/>
      <w:r>
        <w:rPr>
          <w:rFonts w:ascii="Comic Sans MS" w:hAnsi="Comic Sans MS"/>
          <w:sz w:val="28"/>
          <w:szCs w:val="28"/>
        </w:rPr>
        <w:t>A big Thank- you from Superhero!</w:t>
      </w:r>
    </w:p>
    <w:sectPr w:rsidR="002D780D" w:rsidRPr="00FF7D15" w:rsidSect="00FF7D15">
      <w:pgSz w:w="11906" w:h="16838"/>
      <w:pgMar w:top="1440" w:right="1440" w:bottom="1440" w:left="1440" w:header="708" w:footer="708" w:gutter="0"/>
      <w:pgBorders w:offsetFrom="page">
        <w:top w:val="single" w:sz="4" w:space="24" w:color="FFC000" w:themeColor="accent4"/>
        <w:left w:val="single" w:sz="4" w:space="24" w:color="FFC000" w:themeColor="accent4"/>
        <w:bottom w:val="single" w:sz="4" w:space="24" w:color="FFC000" w:themeColor="accent4"/>
        <w:right w:val="single" w:sz="4" w:space="24" w:color="FFC000" w:themeColor="accent4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D15"/>
    <w:rsid w:val="002D780D"/>
    <w:rsid w:val="007429B6"/>
    <w:rsid w:val="00B6326A"/>
    <w:rsid w:val="00FF7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01AB28"/>
  <w15:chartTrackingRefBased/>
  <w15:docId w15:val="{F3EE5B77-0D5C-46C7-9616-32348561E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F7D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AA3E61B6</Template>
  <TotalTime>0</TotalTime>
  <Pages>1</Pages>
  <Words>46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Beatty</dc:creator>
  <cp:keywords/>
  <dc:description/>
  <cp:lastModifiedBy>M Beatty</cp:lastModifiedBy>
  <cp:revision>2</cp:revision>
  <dcterms:created xsi:type="dcterms:W3CDTF">2020-05-25T17:16:00Z</dcterms:created>
  <dcterms:modified xsi:type="dcterms:W3CDTF">2020-05-25T17:16:00Z</dcterms:modified>
</cp:coreProperties>
</file>