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70C2" w:rsidRDefault="001570C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824907" cy="14116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inosaur-990303_640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848481" cy="1451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Dippy the dinosaur loves to play games! Today he sat on the number strips I was making for the Triangles. Can you write out each number strip and fill in all the numbers?? Thank you!!</w:t>
      </w:r>
    </w:p>
    <w:p w:rsidR="00FC5F74" w:rsidRDefault="00FC5F74">
      <w:pPr>
        <w:rPr>
          <w:rFonts w:ascii="Comic Sans MS" w:hAnsi="Comic Sans MS"/>
          <w:sz w:val="28"/>
          <w:szCs w:val="28"/>
        </w:rPr>
      </w:pPr>
    </w:p>
    <w:p w:rsidR="00FC5F74" w:rsidRDefault="00FC5F74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7"/>
        <w:gridCol w:w="1127"/>
        <w:gridCol w:w="1127"/>
        <w:gridCol w:w="1127"/>
        <w:gridCol w:w="1127"/>
        <w:gridCol w:w="1127"/>
        <w:gridCol w:w="1127"/>
        <w:gridCol w:w="1127"/>
      </w:tblGrid>
      <w:tr w:rsidR="00FC5F74" w:rsidTr="00FC5F74">
        <w:tc>
          <w:tcPr>
            <w:tcW w:w="1127" w:type="dxa"/>
          </w:tcPr>
          <w:p w:rsidR="00FC5F74" w:rsidRDefault="00FC5F7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</w:t>
            </w:r>
          </w:p>
        </w:tc>
        <w:tc>
          <w:tcPr>
            <w:tcW w:w="1127" w:type="dxa"/>
          </w:tcPr>
          <w:p w:rsidR="00FC5F74" w:rsidRDefault="00FC5F7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</w:t>
            </w:r>
          </w:p>
        </w:tc>
        <w:tc>
          <w:tcPr>
            <w:tcW w:w="1127" w:type="dxa"/>
          </w:tcPr>
          <w:p w:rsidR="00FC5F74" w:rsidRDefault="00FC5F7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</w:t>
            </w:r>
          </w:p>
        </w:tc>
        <w:tc>
          <w:tcPr>
            <w:tcW w:w="1127" w:type="dxa"/>
          </w:tcPr>
          <w:p w:rsidR="00FC5F74" w:rsidRDefault="00FC5F7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4459FF03" wp14:editId="4B98DE05">
                  <wp:extent cx="323850" cy="554182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nosaur-990303_640[1]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349418" cy="597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C5F74" w:rsidRDefault="00FC5F7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127" w:type="dxa"/>
          </w:tcPr>
          <w:p w:rsidR="00FC5F74" w:rsidRDefault="00FC5F7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11</w:t>
            </w:r>
          </w:p>
        </w:tc>
        <w:tc>
          <w:tcPr>
            <w:tcW w:w="1127" w:type="dxa"/>
          </w:tcPr>
          <w:p w:rsidR="00FC5F74" w:rsidRDefault="00FC5F7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</w:t>
            </w:r>
          </w:p>
        </w:tc>
        <w:tc>
          <w:tcPr>
            <w:tcW w:w="1127" w:type="dxa"/>
          </w:tcPr>
          <w:p w:rsidR="00FC5F74" w:rsidRDefault="00FC5F7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13</w:t>
            </w:r>
          </w:p>
        </w:tc>
        <w:tc>
          <w:tcPr>
            <w:tcW w:w="1127" w:type="dxa"/>
          </w:tcPr>
          <w:p w:rsidR="00FC5F74" w:rsidRDefault="00FC5F7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14</w:t>
            </w:r>
          </w:p>
        </w:tc>
      </w:tr>
    </w:tbl>
    <w:p w:rsidR="00FC5F74" w:rsidRDefault="00FC5F74">
      <w:pPr>
        <w:rPr>
          <w:rFonts w:ascii="Comic Sans MS" w:hAnsi="Comic Sans MS"/>
          <w:sz w:val="28"/>
          <w:szCs w:val="28"/>
        </w:rPr>
      </w:pPr>
    </w:p>
    <w:p w:rsidR="00FC5F74" w:rsidRDefault="00FC5F74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7"/>
        <w:gridCol w:w="1127"/>
        <w:gridCol w:w="1127"/>
        <w:gridCol w:w="1127"/>
        <w:gridCol w:w="1127"/>
        <w:gridCol w:w="1127"/>
        <w:gridCol w:w="1127"/>
        <w:gridCol w:w="1127"/>
      </w:tblGrid>
      <w:tr w:rsidR="00FC5F74" w:rsidTr="00FC5F74">
        <w:tc>
          <w:tcPr>
            <w:tcW w:w="1127" w:type="dxa"/>
          </w:tcPr>
          <w:p w:rsidR="00FC5F74" w:rsidRDefault="00FC5F7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11</w:t>
            </w:r>
          </w:p>
        </w:tc>
        <w:tc>
          <w:tcPr>
            <w:tcW w:w="1127" w:type="dxa"/>
          </w:tcPr>
          <w:p w:rsidR="00FC5F74" w:rsidRDefault="00FC5F7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</w:t>
            </w:r>
          </w:p>
          <w:p w:rsidR="00FC5F74" w:rsidRDefault="00FC5F74" w:rsidP="00FC5F7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127" w:type="dxa"/>
          </w:tcPr>
          <w:p w:rsidR="00FC5F74" w:rsidRDefault="00FC5F7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13</w:t>
            </w:r>
          </w:p>
        </w:tc>
        <w:tc>
          <w:tcPr>
            <w:tcW w:w="1127" w:type="dxa"/>
          </w:tcPr>
          <w:p w:rsidR="00FC5F74" w:rsidRDefault="00FC5F7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14</w:t>
            </w:r>
          </w:p>
        </w:tc>
        <w:tc>
          <w:tcPr>
            <w:tcW w:w="1127" w:type="dxa"/>
          </w:tcPr>
          <w:p w:rsidR="00FC5F74" w:rsidRDefault="00FC5F7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15</w:t>
            </w:r>
          </w:p>
        </w:tc>
        <w:tc>
          <w:tcPr>
            <w:tcW w:w="1127" w:type="dxa"/>
          </w:tcPr>
          <w:p w:rsidR="00FC5F74" w:rsidRDefault="00FC5F7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16</w:t>
            </w:r>
          </w:p>
        </w:tc>
        <w:tc>
          <w:tcPr>
            <w:tcW w:w="1127" w:type="dxa"/>
          </w:tcPr>
          <w:p w:rsidR="00FC5F74" w:rsidRDefault="00FC5F7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4459FF03" wp14:editId="4B98DE05">
                  <wp:extent cx="439727" cy="75247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nosaur-990303_640[1]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74822" cy="812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7" w:type="dxa"/>
          </w:tcPr>
          <w:p w:rsidR="00FC5F74" w:rsidRDefault="00FC5F7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18</w:t>
            </w:r>
          </w:p>
        </w:tc>
      </w:tr>
    </w:tbl>
    <w:p w:rsidR="00FC5F74" w:rsidRDefault="00FC5F74" w:rsidP="00FC5F74">
      <w:pPr>
        <w:jc w:val="center"/>
        <w:rPr>
          <w:rFonts w:ascii="Comic Sans MS" w:hAnsi="Comic Sans MS"/>
          <w:sz w:val="28"/>
          <w:szCs w:val="28"/>
        </w:rPr>
      </w:pPr>
    </w:p>
    <w:p w:rsidR="00FC5F74" w:rsidRDefault="00FC5F74" w:rsidP="00FC5F74">
      <w:pPr>
        <w:jc w:val="center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7"/>
        <w:gridCol w:w="1127"/>
        <w:gridCol w:w="1127"/>
        <w:gridCol w:w="1127"/>
        <w:gridCol w:w="1127"/>
        <w:gridCol w:w="1127"/>
        <w:gridCol w:w="1127"/>
        <w:gridCol w:w="1127"/>
      </w:tblGrid>
      <w:tr w:rsidR="00FC5F74" w:rsidTr="00FC5F74">
        <w:tc>
          <w:tcPr>
            <w:tcW w:w="1127" w:type="dxa"/>
          </w:tcPr>
          <w:p w:rsidR="00FC5F74" w:rsidRDefault="00FC5F74" w:rsidP="00FC5F7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</w:p>
          <w:p w:rsidR="00FC5F74" w:rsidRDefault="00FC5F74" w:rsidP="00FC5F7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127" w:type="dxa"/>
          </w:tcPr>
          <w:p w:rsidR="00FC5F74" w:rsidRDefault="00FC5F74" w:rsidP="00FC5F7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</w:t>
            </w:r>
          </w:p>
        </w:tc>
        <w:tc>
          <w:tcPr>
            <w:tcW w:w="1127" w:type="dxa"/>
          </w:tcPr>
          <w:p w:rsidR="00FC5F74" w:rsidRDefault="00FC5F74" w:rsidP="00FC5F7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</w:t>
            </w:r>
          </w:p>
        </w:tc>
        <w:tc>
          <w:tcPr>
            <w:tcW w:w="1127" w:type="dxa"/>
          </w:tcPr>
          <w:p w:rsidR="00FC5F74" w:rsidRDefault="00FC5F74" w:rsidP="00FC5F7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4459FF03" wp14:editId="4B98DE05">
                  <wp:extent cx="457498" cy="782884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nosaur-990303_640[1]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79073" cy="8198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7" w:type="dxa"/>
          </w:tcPr>
          <w:p w:rsidR="00FC5F74" w:rsidRDefault="00FC5F74" w:rsidP="00FC5F7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  <w:tc>
          <w:tcPr>
            <w:tcW w:w="1127" w:type="dxa"/>
          </w:tcPr>
          <w:p w:rsidR="00FC5F74" w:rsidRDefault="00FC5F74" w:rsidP="00FC5F7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1127" w:type="dxa"/>
          </w:tcPr>
          <w:p w:rsidR="00FC5F74" w:rsidRDefault="00FC5F74" w:rsidP="00FC5F7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</w:t>
            </w:r>
          </w:p>
        </w:tc>
        <w:tc>
          <w:tcPr>
            <w:tcW w:w="1127" w:type="dxa"/>
          </w:tcPr>
          <w:p w:rsidR="00FC5F74" w:rsidRDefault="00FC5F74" w:rsidP="00FC5F7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</w:tr>
    </w:tbl>
    <w:p w:rsidR="00FC5F74" w:rsidRDefault="00FC5F74" w:rsidP="00FC5F74">
      <w:pPr>
        <w:jc w:val="center"/>
        <w:rPr>
          <w:rFonts w:ascii="Comic Sans MS" w:hAnsi="Comic Sans MS"/>
          <w:sz w:val="28"/>
          <w:szCs w:val="28"/>
        </w:rPr>
      </w:pPr>
    </w:p>
    <w:p w:rsidR="00FC5F74" w:rsidRDefault="00FC5F74" w:rsidP="00FC5F74">
      <w:pPr>
        <w:jc w:val="center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7"/>
        <w:gridCol w:w="1127"/>
        <w:gridCol w:w="1127"/>
        <w:gridCol w:w="1127"/>
        <w:gridCol w:w="1127"/>
        <w:gridCol w:w="1127"/>
        <w:gridCol w:w="1127"/>
        <w:gridCol w:w="1127"/>
      </w:tblGrid>
      <w:tr w:rsidR="00FC5F74" w:rsidTr="00FC5F74">
        <w:tc>
          <w:tcPr>
            <w:tcW w:w="1127" w:type="dxa"/>
          </w:tcPr>
          <w:p w:rsidR="00FC5F74" w:rsidRDefault="00FC5F74" w:rsidP="00FC5F7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>13</w:t>
            </w:r>
          </w:p>
          <w:p w:rsidR="00FC5F74" w:rsidRDefault="00FC5F74" w:rsidP="00FC5F7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127" w:type="dxa"/>
          </w:tcPr>
          <w:p w:rsidR="00FC5F74" w:rsidRDefault="00FC5F74" w:rsidP="00FC5F7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4459FF03" wp14:editId="4B98DE05">
                  <wp:extent cx="396240" cy="678058"/>
                  <wp:effectExtent l="0" t="0" r="3810" b="825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nosaur-990303_640[1]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6606" cy="7129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7" w:type="dxa"/>
          </w:tcPr>
          <w:p w:rsidR="00FC5F74" w:rsidRDefault="00FC5F74" w:rsidP="00FC5F7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15</w:t>
            </w:r>
          </w:p>
        </w:tc>
        <w:tc>
          <w:tcPr>
            <w:tcW w:w="1127" w:type="dxa"/>
          </w:tcPr>
          <w:p w:rsidR="00FC5F74" w:rsidRDefault="00FC5F74" w:rsidP="00FC5F7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16</w:t>
            </w:r>
          </w:p>
        </w:tc>
        <w:tc>
          <w:tcPr>
            <w:tcW w:w="1127" w:type="dxa"/>
          </w:tcPr>
          <w:p w:rsidR="00FC5F74" w:rsidRDefault="00FC5F74" w:rsidP="00FC5F7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17</w:t>
            </w:r>
          </w:p>
        </w:tc>
        <w:tc>
          <w:tcPr>
            <w:tcW w:w="1127" w:type="dxa"/>
          </w:tcPr>
          <w:p w:rsidR="00FC5F74" w:rsidRDefault="00FC5F74" w:rsidP="00FC5F7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18</w:t>
            </w:r>
          </w:p>
        </w:tc>
        <w:tc>
          <w:tcPr>
            <w:tcW w:w="1127" w:type="dxa"/>
          </w:tcPr>
          <w:p w:rsidR="00FC5F74" w:rsidRDefault="00FC5F74" w:rsidP="00FC5F7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4459FF03" wp14:editId="4B98DE05">
                  <wp:extent cx="443865" cy="759555"/>
                  <wp:effectExtent l="0" t="0" r="0" b="254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nosaur-990303_640[1]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62632" cy="791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7" w:type="dxa"/>
          </w:tcPr>
          <w:p w:rsidR="00FC5F74" w:rsidRDefault="00FC5F74" w:rsidP="00FC5F7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20</w:t>
            </w:r>
          </w:p>
        </w:tc>
      </w:tr>
    </w:tbl>
    <w:p w:rsidR="00FC5F74" w:rsidRDefault="00FC5F74" w:rsidP="00FC5F74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</w:p>
    <w:p w:rsidR="00FC5F74" w:rsidRPr="001570C2" w:rsidRDefault="00FC5F74" w:rsidP="00FC5F74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Brilliant! Thank you Triangles! I hope it’s time for </w:t>
      </w:r>
      <w:proofErr w:type="spellStart"/>
      <w:r>
        <w:rPr>
          <w:rFonts w:ascii="Comic Sans MS" w:hAnsi="Comic Sans MS"/>
          <w:sz w:val="28"/>
          <w:szCs w:val="28"/>
        </w:rPr>
        <w:t>Dippy’s</w:t>
      </w:r>
      <w:proofErr w:type="spellEnd"/>
      <w:r>
        <w:rPr>
          <w:rFonts w:ascii="Comic Sans MS" w:hAnsi="Comic Sans MS"/>
          <w:sz w:val="28"/>
          <w:szCs w:val="28"/>
        </w:rPr>
        <w:t xml:space="preserve"> nap!</w:t>
      </w:r>
      <w:r w:rsidR="00D93C46">
        <w:rPr>
          <w:rFonts w:ascii="Comic Sans MS" w:hAnsi="Comic Sans MS"/>
          <w:sz w:val="28"/>
          <w:szCs w:val="28"/>
        </w:rPr>
        <w:t>89</w:t>
      </w:r>
      <w:bookmarkStart w:id="0" w:name="_GoBack"/>
      <w:bookmarkEnd w:id="0"/>
    </w:p>
    <w:sectPr w:rsidR="00FC5F74" w:rsidRPr="001570C2" w:rsidSect="001570C2">
      <w:pgSz w:w="11906" w:h="16838"/>
      <w:pgMar w:top="1440" w:right="1440" w:bottom="1440" w:left="1440" w:header="708" w:footer="708" w:gutter="0"/>
      <w:pgBorders w:offsetFrom="page">
        <w:top w:val="single" w:sz="4" w:space="24" w:color="FFC000" w:themeColor="accent4"/>
        <w:left w:val="single" w:sz="4" w:space="24" w:color="FFC000" w:themeColor="accent4"/>
        <w:bottom w:val="single" w:sz="4" w:space="24" w:color="FFC000" w:themeColor="accent4"/>
        <w:right w:val="single" w:sz="4" w:space="24" w:color="FFC000" w:themeColor="accent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0C2"/>
    <w:rsid w:val="001570C2"/>
    <w:rsid w:val="003E1773"/>
    <w:rsid w:val="00D93C46"/>
    <w:rsid w:val="00FC5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3FA75"/>
  <w15:chartTrackingRefBased/>
  <w15:docId w15:val="{8A46E5C0-FDFA-4CF6-86D7-EA65EA471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5F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DA7538D9</Template>
  <TotalTime>346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3</cp:revision>
  <dcterms:created xsi:type="dcterms:W3CDTF">2020-05-22T11:36:00Z</dcterms:created>
  <dcterms:modified xsi:type="dcterms:W3CDTF">2020-05-22T17:22:00Z</dcterms:modified>
</cp:coreProperties>
</file>