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  <w:bookmarkStart w:id="0" w:name="_GoBack"/>
      <w:bookmarkEnd w:id="0"/>
      <w:r>
        <w:rPr>
          <w:rFonts w:ascii="Comic Sans MS" w:hAnsi="Comic Sans MS"/>
          <w:sz w:val="36"/>
          <w:szCs w:val="36"/>
        </w:rPr>
        <w:t>Hello Triangles!! It’s Mrs Beatty here! I hope you are all well??</w:t>
      </w:r>
    </w:p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Remember we had just started to count in 2’s? Don’t forget to skip over the next door neighbour when you count in 2’s!!</w:t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695325" cy="7648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-150nw-166816718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116" cy="77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</w:p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Write these out and fill in the missing number!!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F2096" w:rsidTr="001F2096"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2</w:t>
            </w:r>
          </w:p>
        </w:tc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4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6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8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12</w:t>
            </w:r>
          </w:p>
        </w:tc>
      </w:tr>
    </w:tbl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F2096" w:rsidTr="001F2096"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2</w:t>
            </w:r>
          </w:p>
        </w:tc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4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8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10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12</w:t>
            </w:r>
          </w:p>
        </w:tc>
      </w:tr>
    </w:tbl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F2096" w:rsidTr="001F2096"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4</w:t>
            </w:r>
          </w:p>
        </w:tc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6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8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10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12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</w:tr>
    </w:tbl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F2096" w:rsidTr="001F2096"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6</w:t>
            </w:r>
          </w:p>
        </w:tc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8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10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14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0070C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0070C0"/>
                <w:sz w:val="36"/>
                <w:szCs w:val="36"/>
              </w:rPr>
              <w:t>16</w:t>
            </w:r>
          </w:p>
        </w:tc>
      </w:tr>
    </w:tbl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F2096" w:rsidTr="001F2096"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10</w:t>
            </w:r>
          </w:p>
        </w:tc>
        <w:tc>
          <w:tcPr>
            <w:tcW w:w="1502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12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14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16</w:t>
            </w: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</w:p>
        </w:tc>
        <w:tc>
          <w:tcPr>
            <w:tcW w:w="1503" w:type="dxa"/>
          </w:tcPr>
          <w:p w:rsidR="001F2096" w:rsidRPr="00AA6E73" w:rsidRDefault="001F2096" w:rsidP="001F2096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AA6E73">
              <w:rPr>
                <w:rFonts w:ascii="Comic Sans MS" w:hAnsi="Comic Sans MS"/>
                <w:color w:val="FF0000"/>
                <w:sz w:val="36"/>
                <w:szCs w:val="36"/>
              </w:rPr>
              <w:t>20</w:t>
            </w:r>
          </w:p>
        </w:tc>
      </w:tr>
    </w:tbl>
    <w:p w:rsid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</w:p>
    <w:p w:rsidR="001F2096" w:rsidRPr="001F2096" w:rsidRDefault="001F2096" w:rsidP="001F209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 wp14:anchorId="2DF2A110" wp14:editId="50199EFB">
            <wp:extent cx="1234831" cy="1233736"/>
            <wp:effectExtent l="0" t="0" r="381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rtoon-Kangaroo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1436" cy="124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2096" w:rsidRPr="001F2096" w:rsidSect="001F2096">
      <w:pgSz w:w="11906" w:h="16838"/>
      <w:pgMar w:top="1440" w:right="1440" w:bottom="1440" w:left="144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096"/>
    <w:rsid w:val="001F2096"/>
    <w:rsid w:val="00453E6D"/>
    <w:rsid w:val="009D4D1C"/>
    <w:rsid w:val="00AA6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E67FA3-919C-4763-8BDD-98AAE86BD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FC255385</Template>
  <TotalTime>1</TotalTime>
  <Pages>1</Pages>
  <Words>47</Words>
  <Characters>270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A THOM</cp:lastModifiedBy>
  <cp:revision>2</cp:revision>
  <dcterms:created xsi:type="dcterms:W3CDTF">2020-03-29T14:42:00Z</dcterms:created>
  <dcterms:modified xsi:type="dcterms:W3CDTF">2020-03-29T14:42:00Z</dcterms:modified>
</cp:coreProperties>
</file>