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86B" w:rsidRDefault="0017086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2571750</wp:posOffset>
                </wp:positionH>
                <wp:positionV relativeFrom="paragraph">
                  <wp:posOffset>9524</wp:posOffset>
                </wp:positionV>
                <wp:extent cx="1447800" cy="981075"/>
                <wp:effectExtent l="19050" t="0" r="38100" b="180975"/>
                <wp:wrapNone/>
                <wp:docPr id="6" name="Cloud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98107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7086B" w:rsidRDefault="0017086B" w:rsidP="0017086B">
                            <w:pPr>
                              <w:jc w:val="center"/>
                            </w:pPr>
                            <w:r>
                              <w:t>Start at 4 and stop at 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6" o:spid="_x0000_s1026" type="#_x0000_t106" style="position:absolute;margin-left:202.5pt;margin-top:.75pt;width:114pt;height:7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" adj="6300,24300" fillcolor="#5b9bd5 [3204]" strokecolor="#1f4d78 [1604]" strokeweight="1pt">
                <v:stroke joinstyle="miter"/>
                <v:textbox>
                  <w:txbxContent>
                    <w:p w:rsidR="0017086B" w:rsidRDefault="0017086B" w:rsidP="0017086B">
                      <w:pPr>
                        <w:jc w:val="center"/>
                      </w:pPr>
                      <w:r>
                        <w:t>Start at 4 and stop at 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793115</wp:posOffset>
                </wp:positionV>
                <wp:extent cx="1219200" cy="993140"/>
                <wp:effectExtent l="19050" t="0" r="38100" b="168910"/>
                <wp:wrapNone/>
                <wp:docPr id="3" name="Cloud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99314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7086B" w:rsidRDefault="0017086B" w:rsidP="0017086B">
                            <w:pPr>
                              <w:jc w:val="center"/>
                            </w:pPr>
                            <w:r>
                              <w:t>Count from 1 to 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Callout 3" o:spid="_x0000_s1027" type="#_x0000_t106" style="position:absolute;margin-left:0;margin-top:62.45pt;width:96pt;height:78.2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" adj="6300,24300" fillcolor="#5b9bd5 [3204]" strokecolor="#1f4d78 [1604]" strokeweight="1pt">
                <v:stroke joinstyle="miter"/>
                <v:textbox>
                  <w:txbxContent>
                    <w:p w:rsidR="0017086B" w:rsidRDefault="0017086B" w:rsidP="0017086B">
                      <w:pPr>
                        <w:jc w:val="center"/>
                      </w:pPr>
                      <w:r>
                        <w:t>Count from 1 to 20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 xml:space="preserve">Counting </w:t>
      </w:r>
      <w:r w:rsidR="00E60339" w:rsidRPr="00E60339">
        <w:rPr>
          <w:rFonts w:ascii="Comic Sans MS" w:hAnsi="Comic Sans MS"/>
          <w:color w:val="FF0000"/>
          <w:sz w:val="28"/>
          <w:szCs w:val="28"/>
        </w:rPr>
        <w:t>forwards!</w:t>
      </w:r>
      <w:r w:rsidRPr="00E60339">
        <w:rPr>
          <w:rFonts w:ascii="Comic Sans MS" w:hAnsi="Comic Sans MS"/>
          <w:color w:val="FF0000"/>
          <w:sz w:val="28"/>
          <w:szCs w:val="28"/>
        </w:rPr>
        <w:t xml:space="preserve">                                               </w:t>
      </w:r>
    </w:p>
    <w:p w:rsidR="0017086B" w:rsidRDefault="0017086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1459091" cy="20090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d803b0a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1695" cy="213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                  </w:t>
      </w:r>
    </w:p>
    <w:p w:rsidR="0017086B" w:rsidRDefault="0017086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1847850</wp:posOffset>
                </wp:positionH>
                <wp:positionV relativeFrom="paragraph">
                  <wp:posOffset>5080</wp:posOffset>
                </wp:positionV>
                <wp:extent cx="1276350" cy="1078865"/>
                <wp:effectExtent l="19050" t="0" r="38100" b="197485"/>
                <wp:wrapNone/>
                <wp:docPr id="8" name="Cloud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107886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7086B" w:rsidRDefault="0017086B" w:rsidP="0017086B">
                            <w:pPr>
                              <w:jc w:val="center"/>
                            </w:pPr>
                            <w:r>
                              <w:t>Start at 16 and stop at 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Callout 8" o:spid="_x0000_s1028" type="#_x0000_t106" style="position:absolute;margin-left:145.5pt;margin-top:.4pt;width:100.5pt;height:84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" adj="6300,24300" fillcolor="#5b9bd5 [3204]" strokecolor="#1f4d78 [1604]" strokeweight="1pt">
                <v:stroke joinstyle="miter"/>
                <v:textbox>
                  <w:txbxContent>
                    <w:p w:rsidR="0017086B" w:rsidRDefault="0017086B" w:rsidP="0017086B">
                      <w:pPr>
                        <w:jc w:val="center"/>
                      </w:pPr>
                      <w:r>
                        <w:t>Start at 16 and stop at 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4371975</wp:posOffset>
                </wp:positionH>
                <wp:positionV relativeFrom="paragraph">
                  <wp:posOffset>5080</wp:posOffset>
                </wp:positionV>
                <wp:extent cx="1304925" cy="983615"/>
                <wp:effectExtent l="19050" t="0" r="47625" b="178435"/>
                <wp:wrapNone/>
                <wp:docPr id="7" name="Cloud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98361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7086B" w:rsidRDefault="0017086B" w:rsidP="0017086B">
                            <w:pPr>
                              <w:jc w:val="center"/>
                            </w:pPr>
                            <w:r>
                              <w:t>Start at 8 and stop at 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Callout 7" o:spid="_x0000_s1029" type="#_x0000_t106" style="position:absolute;margin-left:344.25pt;margin-top:.4pt;width:102.75pt;height:77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" adj="6300,24300" fillcolor="#5b9bd5 [3204]" strokecolor="#1f4d78 [1604]" strokeweight="1pt">
                <v:stroke joinstyle="miter"/>
                <v:textbox>
                  <w:txbxContent>
                    <w:p w:rsidR="0017086B" w:rsidRDefault="0017086B" w:rsidP="0017086B">
                      <w:pPr>
                        <w:jc w:val="center"/>
                      </w:pPr>
                      <w:r>
                        <w:t>Start at 8 and stop at 17</w:t>
                      </w:r>
                    </w:p>
                  </w:txbxContent>
                </v:textbox>
              </v:shape>
            </w:pict>
          </mc:Fallback>
        </mc:AlternateContent>
      </w:r>
    </w:p>
    <w:p w:rsidR="0017086B" w:rsidRDefault="0017086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                     </w:t>
      </w:r>
    </w:p>
    <w:p w:rsidR="00E60339" w:rsidRDefault="00E60339">
      <w:pPr>
        <w:rPr>
          <w:rFonts w:ascii="Comic Sans MS" w:hAnsi="Comic Sans MS"/>
          <w:sz w:val="28"/>
          <w:szCs w:val="28"/>
        </w:rPr>
      </w:pPr>
    </w:p>
    <w:p w:rsidR="00E60339" w:rsidRDefault="00E60339">
      <w:pPr>
        <w:rPr>
          <w:rFonts w:ascii="Comic Sans MS" w:hAnsi="Comic Sans MS"/>
          <w:sz w:val="28"/>
          <w:szCs w:val="28"/>
        </w:rPr>
      </w:pPr>
    </w:p>
    <w:p w:rsidR="00E60339" w:rsidRDefault="00E60339">
      <w:pPr>
        <w:rPr>
          <w:rFonts w:ascii="Comic Sans MS" w:hAnsi="Comic Sans MS"/>
          <w:sz w:val="28"/>
          <w:szCs w:val="28"/>
        </w:rPr>
      </w:pPr>
    </w:p>
    <w:p w:rsidR="00E60339" w:rsidRDefault="00E6033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2066924</wp:posOffset>
                </wp:positionH>
                <wp:positionV relativeFrom="paragraph">
                  <wp:posOffset>161925</wp:posOffset>
                </wp:positionV>
                <wp:extent cx="1190625" cy="1162050"/>
                <wp:effectExtent l="19050" t="0" r="47625" b="209550"/>
                <wp:wrapNone/>
                <wp:docPr id="11" name="Cloud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16205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0339" w:rsidRDefault="00E60339" w:rsidP="00E60339">
                            <w:pPr>
                              <w:jc w:val="center"/>
                            </w:pPr>
                            <w:r>
                              <w:t>Start at 10. Stop at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Callout 11" o:spid="_x0000_s1030" type="#_x0000_t106" style="position:absolute;margin-left:162.75pt;margin-top:12.75pt;width:93.75pt;height:9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" adj="6300,24300" fillcolor="#5b9bd5 [3204]" strokecolor="#1f4d78 [1604]" strokeweight="1pt">
                <v:stroke joinstyle="miter"/>
                <v:textbox>
                  <w:txbxContent>
                    <w:p w:rsidR="00E60339" w:rsidRDefault="00E60339" w:rsidP="00E60339">
                      <w:pPr>
                        <w:jc w:val="center"/>
                      </w:pPr>
                      <w:r>
                        <w:t>Start at 10. Stop at 1</w:t>
                      </w:r>
                    </w:p>
                  </w:txbxContent>
                </v:textbox>
              </v:shape>
            </w:pict>
          </mc:Fallback>
        </mc:AlternateContent>
      </w:r>
    </w:p>
    <w:p w:rsidR="00E60339" w:rsidRDefault="00E6033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Counting </w:t>
      </w:r>
      <w:r w:rsidRPr="00E60339">
        <w:rPr>
          <w:rFonts w:ascii="Comic Sans MS" w:hAnsi="Comic Sans MS"/>
          <w:color w:val="FF0000"/>
          <w:sz w:val="28"/>
          <w:szCs w:val="28"/>
        </w:rPr>
        <w:t xml:space="preserve">backwards!!                           </w:t>
      </w:r>
    </w:p>
    <w:p w:rsidR="00E60339" w:rsidRDefault="00E60339">
      <w:pPr>
        <w:rPr>
          <w:rFonts w:ascii="Comic Sans MS" w:hAnsi="Comic Sans MS"/>
          <w:sz w:val="28"/>
          <w:szCs w:val="28"/>
        </w:rPr>
      </w:pPr>
    </w:p>
    <w:p w:rsidR="00E60339" w:rsidRDefault="00E6033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4124325</wp:posOffset>
                </wp:positionH>
                <wp:positionV relativeFrom="paragraph">
                  <wp:posOffset>6985</wp:posOffset>
                </wp:positionV>
                <wp:extent cx="1304925" cy="1002665"/>
                <wp:effectExtent l="19050" t="0" r="47625" b="197485"/>
                <wp:wrapNone/>
                <wp:docPr id="12" name="Cloud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100266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0339" w:rsidRDefault="00E60339" w:rsidP="00E60339">
                            <w:pPr>
                              <w:jc w:val="center"/>
                            </w:pPr>
                            <w:r>
                              <w:t>Start at 16. Stop at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Callout 12" o:spid="_x0000_s1031" type="#_x0000_t106" style="position:absolute;margin-left:324.75pt;margin-top:.55pt;width:102.75pt;height:78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" adj="6300,24300" fillcolor="#5b9bd5 [3204]" strokecolor="#1f4d78 [1604]" strokeweight="1pt">
                <v:stroke joinstyle="miter"/>
                <v:textbox>
                  <w:txbxContent>
                    <w:p w:rsidR="00E60339" w:rsidRDefault="00E60339" w:rsidP="00E60339">
                      <w:pPr>
                        <w:jc w:val="center"/>
                      </w:pPr>
                      <w:r>
                        <w:t>Start at 16. Stop at 10</w:t>
                      </w:r>
                    </w:p>
                  </w:txbxContent>
                </v:textbox>
              </v:shape>
            </w:pict>
          </mc:Fallback>
        </mc:AlternateContent>
      </w:r>
    </w:p>
    <w:p w:rsidR="00E60339" w:rsidRDefault="00E6033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104776</wp:posOffset>
                </wp:positionV>
                <wp:extent cx="1428750" cy="1428750"/>
                <wp:effectExtent l="19050" t="0" r="38100" b="247650"/>
                <wp:wrapNone/>
                <wp:docPr id="13" name="Cloud Callou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142875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0339" w:rsidRDefault="00E60339" w:rsidP="00E60339">
                            <w:pPr>
                              <w:jc w:val="center"/>
                            </w:pPr>
                            <w:r>
                              <w:t>Start at 20. Stop at 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Callout 13" o:spid="_x0000_s1032" type="#_x0000_t106" style="position:absolute;margin-left:15pt;margin-top:8.25pt;width:112.5pt;height:11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" adj="6300,24300" fillcolor="#5b9bd5 [3204]" strokecolor="#1f4d78 [1604]" strokeweight="1pt">
                <v:stroke joinstyle="miter"/>
                <v:textbox>
                  <w:txbxContent>
                    <w:p w:rsidR="00E60339" w:rsidRDefault="00E60339" w:rsidP="00E60339">
                      <w:pPr>
                        <w:jc w:val="center"/>
                      </w:pPr>
                      <w:r>
                        <w:t>Start at 20. Stop at 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 xml:space="preserve">                                                                                  </w:t>
      </w:r>
    </w:p>
    <w:p w:rsidR="00E60339" w:rsidRDefault="00E60339">
      <w:pPr>
        <w:rPr>
          <w:rFonts w:ascii="Comic Sans MS" w:hAnsi="Comic Sans MS"/>
          <w:sz w:val="28"/>
          <w:szCs w:val="28"/>
        </w:rPr>
      </w:pPr>
    </w:p>
    <w:p w:rsidR="00E60339" w:rsidRDefault="00E6033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                           </w:t>
      </w:r>
    </w:p>
    <w:p w:rsidR="00E60339" w:rsidRDefault="00E6033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2495550</wp:posOffset>
                </wp:positionH>
                <wp:positionV relativeFrom="paragraph">
                  <wp:posOffset>17145</wp:posOffset>
                </wp:positionV>
                <wp:extent cx="1257300" cy="1047750"/>
                <wp:effectExtent l="19050" t="0" r="38100" b="190500"/>
                <wp:wrapNone/>
                <wp:docPr id="14" name="Cloud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104775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0339" w:rsidRDefault="00E60339" w:rsidP="00E60339">
                            <w:pPr>
                              <w:jc w:val="center"/>
                            </w:pPr>
                            <w:r>
                              <w:t>Start at 9. Stop at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Callout 14" o:spid="_x0000_s1033" type="#_x0000_t106" style="position:absolute;margin-left:196.5pt;margin-top:1.35pt;width:99pt;height:8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" adj="6300,24300" fillcolor="#5b9bd5 [3204]" strokecolor="#1f4d78 [1604]" strokeweight="1pt">
                <v:stroke joinstyle="miter"/>
                <v:textbox>
                  <w:txbxContent>
                    <w:p w:rsidR="00E60339" w:rsidRDefault="00E60339" w:rsidP="00E60339">
                      <w:pPr>
                        <w:jc w:val="center"/>
                      </w:pPr>
                      <w:r>
                        <w:t>Start at 9. Stop at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 xml:space="preserve">                                                                                </w:t>
      </w:r>
    </w:p>
    <w:p w:rsidR="00E60339" w:rsidRPr="0017086B" w:rsidRDefault="00E6033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                             </w:t>
      </w:r>
      <w:bookmarkStart w:id="0" w:name="_GoBack"/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1E54B623" wp14:editId="32DC31C2">
            <wp:extent cx="1047775" cy="1442720"/>
            <wp:effectExtent l="0" t="0" r="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d803b0a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9140" cy="1554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ascii="Comic Sans MS" w:hAnsi="Comic Sans MS"/>
          <w:sz w:val="28"/>
          <w:szCs w:val="28"/>
        </w:rPr>
        <w:t xml:space="preserve">        </w:t>
      </w:r>
    </w:p>
    <w:sectPr w:rsidR="00E60339" w:rsidRPr="0017086B" w:rsidSect="0017086B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86B"/>
    <w:rsid w:val="0017086B"/>
    <w:rsid w:val="00D554CB"/>
    <w:rsid w:val="00E60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B9EDC"/>
  <w15:chartTrackingRefBased/>
  <w15:docId w15:val="{D8994228-3E33-4A98-AB30-B3A8D82A8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708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08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08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08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086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08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8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AEB89FA6</Template>
  <TotalTime>0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2020-05-08T15:52:00Z</dcterms:created>
  <dcterms:modified xsi:type="dcterms:W3CDTF">2020-05-08T15:52:00Z</dcterms:modified>
</cp:coreProperties>
</file>