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2116" w:rsidRPr="00A70D68" w:rsidRDefault="00752116" w:rsidP="00752116">
      <w:pPr>
        <w:jc w:val="center"/>
        <w:rPr>
          <w:rFonts w:ascii="Comic Sans MS" w:hAnsi="Comic Sans MS"/>
          <w:sz w:val="28"/>
          <w:szCs w:val="28"/>
        </w:rPr>
      </w:pPr>
      <w:r w:rsidRPr="00A70D68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5731510" cy="104076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umber-half-line.svg[1]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E187B" w:rsidRPr="00A70D68" w:rsidRDefault="00752116" w:rsidP="00752116">
      <w:pPr>
        <w:jc w:val="center"/>
        <w:rPr>
          <w:rFonts w:ascii="Comic Sans MS" w:hAnsi="Comic Sans MS"/>
          <w:sz w:val="28"/>
          <w:szCs w:val="28"/>
        </w:rPr>
      </w:pPr>
      <w:r w:rsidRPr="00A70D68">
        <w:rPr>
          <w:rFonts w:ascii="Comic Sans MS" w:hAnsi="Comic Sans MS"/>
          <w:sz w:val="28"/>
          <w:szCs w:val="28"/>
        </w:rPr>
        <w:t>Remember we made a number line in my room? Well you are going to make your own one today!</w:t>
      </w:r>
    </w:p>
    <w:p w:rsidR="00752116" w:rsidRPr="00A70D68" w:rsidRDefault="00752116" w:rsidP="00752116">
      <w:pPr>
        <w:jc w:val="center"/>
        <w:rPr>
          <w:rFonts w:ascii="Comic Sans MS" w:hAnsi="Comic Sans MS"/>
          <w:color w:val="00B0F0"/>
          <w:sz w:val="28"/>
          <w:szCs w:val="28"/>
        </w:rPr>
      </w:pPr>
      <w:r w:rsidRPr="00A70D68">
        <w:rPr>
          <w:rFonts w:ascii="Comic Sans MS" w:hAnsi="Comic Sans MS"/>
          <w:color w:val="00B0F0"/>
          <w:sz w:val="28"/>
          <w:szCs w:val="28"/>
        </w:rPr>
        <w:t>You will need;</w:t>
      </w:r>
    </w:p>
    <w:p w:rsidR="00752116" w:rsidRPr="00A70D68" w:rsidRDefault="00752116" w:rsidP="00752116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8"/>
          <w:szCs w:val="28"/>
        </w:rPr>
      </w:pPr>
      <w:r w:rsidRPr="00A70D68">
        <w:rPr>
          <w:rFonts w:ascii="Comic Sans MS" w:hAnsi="Comic Sans MS"/>
          <w:sz w:val="28"/>
          <w:szCs w:val="28"/>
        </w:rPr>
        <w:t>A big page or an old cereal box opened out</w:t>
      </w:r>
    </w:p>
    <w:p w:rsidR="00752116" w:rsidRPr="00A70D68" w:rsidRDefault="00752116" w:rsidP="00752116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8"/>
          <w:szCs w:val="28"/>
        </w:rPr>
      </w:pPr>
      <w:r w:rsidRPr="00A70D68">
        <w:rPr>
          <w:rFonts w:ascii="Comic Sans MS" w:hAnsi="Comic Sans MS"/>
          <w:sz w:val="28"/>
          <w:szCs w:val="28"/>
        </w:rPr>
        <w:t>Something to help you draw a straight line</w:t>
      </w:r>
    </w:p>
    <w:p w:rsidR="00752116" w:rsidRPr="00A70D68" w:rsidRDefault="00752116" w:rsidP="00752116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8"/>
          <w:szCs w:val="28"/>
        </w:rPr>
      </w:pPr>
      <w:r w:rsidRPr="00A70D68">
        <w:rPr>
          <w:rFonts w:ascii="Comic Sans MS" w:hAnsi="Comic Sans MS"/>
          <w:sz w:val="28"/>
          <w:szCs w:val="28"/>
        </w:rPr>
        <w:t>A pen or a pencil or a felt tip</w:t>
      </w:r>
    </w:p>
    <w:p w:rsidR="00752116" w:rsidRPr="00A70D68" w:rsidRDefault="00752116" w:rsidP="00752116">
      <w:pPr>
        <w:pStyle w:val="ListParagraph"/>
        <w:numPr>
          <w:ilvl w:val="0"/>
          <w:numId w:val="1"/>
        </w:numPr>
        <w:jc w:val="center"/>
        <w:rPr>
          <w:rFonts w:ascii="Comic Sans MS" w:hAnsi="Comic Sans MS"/>
          <w:sz w:val="28"/>
          <w:szCs w:val="28"/>
        </w:rPr>
      </w:pPr>
      <w:r w:rsidRPr="00A70D68">
        <w:rPr>
          <w:rFonts w:ascii="Comic Sans MS" w:hAnsi="Comic Sans MS"/>
          <w:sz w:val="28"/>
          <w:szCs w:val="28"/>
        </w:rPr>
        <w:t>Your finger!!</w:t>
      </w:r>
    </w:p>
    <w:p w:rsidR="00752116" w:rsidRPr="00A70D68" w:rsidRDefault="00A70D68" w:rsidP="00752116">
      <w:pPr>
        <w:jc w:val="center"/>
        <w:rPr>
          <w:rFonts w:ascii="Comic Sans MS" w:hAnsi="Comic Sans MS"/>
          <w:sz w:val="28"/>
          <w:szCs w:val="28"/>
        </w:rPr>
      </w:pPr>
      <w:r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>
            <wp:extent cx="739718" cy="1020821"/>
            <wp:effectExtent l="0" t="0" r="381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3393448842814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8673" cy="10331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52116" w:rsidRPr="00A70D68" w:rsidRDefault="00752116" w:rsidP="00752116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sz w:val="28"/>
          <w:szCs w:val="28"/>
        </w:rPr>
      </w:pPr>
      <w:r w:rsidRPr="00A70D68">
        <w:rPr>
          <w:rFonts w:ascii="Comic Sans MS" w:hAnsi="Comic Sans MS"/>
          <w:sz w:val="28"/>
          <w:szCs w:val="28"/>
        </w:rPr>
        <w:t>Draw a straight line on your page or card</w:t>
      </w:r>
    </w:p>
    <w:p w:rsidR="00752116" w:rsidRPr="00A70D68" w:rsidRDefault="00752116" w:rsidP="00752116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sz w:val="28"/>
          <w:szCs w:val="28"/>
        </w:rPr>
      </w:pPr>
      <w:r w:rsidRPr="00A70D68">
        <w:rPr>
          <w:rFonts w:ascii="Comic Sans MS" w:hAnsi="Comic Sans MS"/>
          <w:sz w:val="28"/>
          <w:szCs w:val="28"/>
        </w:rPr>
        <w:t>Put a little line at the beginning and write 0, just like at the top of this page</w:t>
      </w:r>
    </w:p>
    <w:p w:rsidR="00752116" w:rsidRPr="00A70D68" w:rsidRDefault="00752116" w:rsidP="00752116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sz w:val="28"/>
          <w:szCs w:val="28"/>
        </w:rPr>
      </w:pPr>
      <w:r w:rsidRPr="00A70D68">
        <w:rPr>
          <w:rFonts w:ascii="Comic Sans MS" w:hAnsi="Comic Sans MS"/>
          <w:sz w:val="28"/>
          <w:szCs w:val="28"/>
        </w:rPr>
        <w:t>Your finger is going to be the space maker so put it on your number line right beside 0</w:t>
      </w:r>
    </w:p>
    <w:p w:rsidR="00752116" w:rsidRPr="00A70D68" w:rsidRDefault="00752116" w:rsidP="00752116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sz w:val="28"/>
          <w:szCs w:val="28"/>
        </w:rPr>
      </w:pPr>
      <w:r w:rsidRPr="00A70D68">
        <w:rPr>
          <w:rFonts w:ascii="Comic Sans MS" w:hAnsi="Comic Sans MS"/>
          <w:sz w:val="28"/>
          <w:szCs w:val="28"/>
        </w:rPr>
        <w:t>Now make a little line on the other side of your finger</w:t>
      </w:r>
    </w:p>
    <w:p w:rsidR="00752116" w:rsidRPr="00A70D68" w:rsidRDefault="00752116" w:rsidP="00752116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sz w:val="28"/>
          <w:szCs w:val="28"/>
        </w:rPr>
      </w:pPr>
      <w:r w:rsidRPr="00A70D68">
        <w:rPr>
          <w:rFonts w:ascii="Comic Sans MS" w:hAnsi="Comic Sans MS"/>
          <w:sz w:val="28"/>
          <w:szCs w:val="28"/>
        </w:rPr>
        <w:t>Take your finger away and write 1 under your new little line</w:t>
      </w:r>
    </w:p>
    <w:p w:rsidR="00752116" w:rsidRPr="00A70D68" w:rsidRDefault="00752116" w:rsidP="00752116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sz w:val="28"/>
          <w:szCs w:val="28"/>
        </w:rPr>
      </w:pPr>
      <w:r w:rsidRPr="00A70D68">
        <w:rPr>
          <w:rFonts w:ascii="Comic Sans MS" w:hAnsi="Comic Sans MS"/>
          <w:sz w:val="28"/>
          <w:szCs w:val="28"/>
        </w:rPr>
        <w:t>Put your finger back on the number line but this time beside number1</w:t>
      </w:r>
    </w:p>
    <w:p w:rsidR="00752116" w:rsidRPr="00A70D68" w:rsidRDefault="00752116" w:rsidP="00752116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sz w:val="28"/>
          <w:szCs w:val="28"/>
        </w:rPr>
      </w:pPr>
      <w:r w:rsidRPr="00A70D68">
        <w:rPr>
          <w:rFonts w:ascii="Comic Sans MS" w:hAnsi="Comic Sans MS"/>
          <w:sz w:val="28"/>
          <w:szCs w:val="28"/>
        </w:rPr>
        <w:t>Now make a little line on the other side of your finger</w:t>
      </w:r>
    </w:p>
    <w:p w:rsidR="00752116" w:rsidRPr="00A70D68" w:rsidRDefault="00752116" w:rsidP="00752116">
      <w:pPr>
        <w:pStyle w:val="ListParagraph"/>
        <w:numPr>
          <w:ilvl w:val="0"/>
          <w:numId w:val="2"/>
        </w:numPr>
        <w:jc w:val="center"/>
        <w:rPr>
          <w:rFonts w:ascii="Comic Sans MS" w:hAnsi="Comic Sans MS"/>
          <w:sz w:val="28"/>
          <w:szCs w:val="28"/>
        </w:rPr>
      </w:pPr>
      <w:r w:rsidRPr="00A70D68">
        <w:rPr>
          <w:rFonts w:ascii="Comic Sans MS" w:hAnsi="Comic Sans MS"/>
          <w:sz w:val="28"/>
          <w:szCs w:val="28"/>
        </w:rPr>
        <w:t>Take your finger away and write 2 under your new little line</w:t>
      </w:r>
    </w:p>
    <w:p w:rsidR="00A70D68" w:rsidRDefault="00752116" w:rsidP="00A70D68">
      <w:pPr>
        <w:jc w:val="center"/>
        <w:rPr>
          <w:rFonts w:ascii="Comic Sans MS" w:hAnsi="Comic Sans MS"/>
          <w:color w:val="00B0F0"/>
          <w:sz w:val="28"/>
          <w:szCs w:val="28"/>
        </w:rPr>
      </w:pPr>
      <w:r w:rsidRPr="00A70D68">
        <w:rPr>
          <w:rFonts w:ascii="Comic Sans MS" w:hAnsi="Comic Sans MS"/>
          <w:color w:val="00B0F0"/>
          <w:sz w:val="28"/>
          <w:szCs w:val="28"/>
        </w:rPr>
        <w:t xml:space="preserve">Keep doing this until you reach 20!! </w:t>
      </w:r>
    </w:p>
    <w:p w:rsidR="00A70D68" w:rsidRDefault="00752116" w:rsidP="00A70D68">
      <w:pPr>
        <w:jc w:val="center"/>
        <w:rPr>
          <w:rFonts w:ascii="Comic Sans MS" w:hAnsi="Comic Sans MS"/>
          <w:color w:val="00B0F0"/>
          <w:sz w:val="28"/>
          <w:szCs w:val="28"/>
        </w:rPr>
      </w:pPr>
      <w:r w:rsidRPr="00A70D68">
        <w:rPr>
          <w:rFonts w:ascii="Comic Sans MS" w:hAnsi="Comic Sans MS"/>
          <w:color w:val="00B0F0"/>
          <w:sz w:val="28"/>
          <w:szCs w:val="28"/>
        </w:rPr>
        <w:t xml:space="preserve">Phew!! </w:t>
      </w:r>
    </w:p>
    <w:p w:rsidR="00752116" w:rsidRPr="00A70D68" w:rsidRDefault="00752116" w:rsidP="00A70D68">
      <w:pPr>
        <w:spacing w:line="240" w:lineRule="auto"/>
        <w:jc w:val="center"/>
        <w:rPr>
          <w:rFonts w:ascii="Comic Sans MS" w:hAnsi="Comic Sans MS"/>
          <w:color w:val="00B0F0"/>
          <w:sz w:val="28"/>
          <w:szCs w:val="28"/>
        </w:rPr>
      </w:pPr>
      <w:r w:rsidRPr="00A70D68">
        <w:rPr>
          <w:rFonts w:ascii="Comic Sans MS" w:hAnsi="Comic Sans MS"/>
          <w:color w:val="00B0F0"/>
          <w:sz w:val="28"/>
          <w:szCs w:val="28"/>
        </w:rPr>
        <w:t>Read all the numbers to check you didn’t leave one out</w:t>
      </w:r>
      <w:r w:rsidR="00A70D68">
        <w:rPr>
          <w:rFonts w:ascii="Comic Sans MS" w:hAnsi="Comic Sans MS"/>
          <w:color w:val="00B0F0"/>
          <w:sz w:val="28"/>
          <w:szCs w:val="28"/>
        </w:rPr>
        <w:t>!!</w:t>
      </w:r>
      <w:bookmarkStart w:id="0" w:name="_GoBack"/>
      <w:bookmarkEnd w:id="0"/>
    </w:p>
    <w:sectPr w:rsidR="00752116" w:rsidRPr="00A70D68" w:rsidSect="00752116">
      <w:pgSz w:w="11906" w:h="16838"/>
      <w:pgMar w:top="1440" w:right="1440" w:bottom="1440" w:left="1440" w:header="708" w:footer="708" w:gutter="0"/>
      <w:pgBorders w:offsetFrom="page">
        <w:top w:val="single" w:sz="4" w:space="24" w:color="00B0F0"/>
        <w:left w:val="single" w:sz="4" w:space="24" w:color="00B0F0"/>
        <w:bottom w:val="single" w:sz="4" w:space="24" w:color="00B0F0"/>
        <w:right w:val="single" w:sz="4" w:space="24" w:color="00B0F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560EC1"/>
    <w:multiLevelType w:val="hybridMultilevel"/>
    <w:tmpl w:val="538EED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1CA34BE"/>
    <w:multiLevelType w:val="hybridMultilevel"/>
    <w:tmpl w:val="28407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2116"/>
    <w:rsid w:val="00752116"/>
    <w:rsid w:val="00A70D68"/>
    <w:rsid w:val="00EE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8ACC4A"/>
  <w15:chartTrackingRefBased/>
  <w15:docId w15:val="{6C38E18C-29A0-44AC-ADA3-7FFF5A964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5211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AA1A9042</Template>
  <TotalTime>0</TotalTime>
  <Pages>1</Pages>
  <Words>128</Words>
  <Characters>731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 Beatty</dc:creator>
  <cp:keywords/>
  <dc:description/>
  <cp:lastModifiedBy>M Beatty</cp:lastModifiedBy>
  <cp:revision>2</cp:revision>
  <dcterms:created xsi:type="dcterms:W3CDTF">2020-04-19T15:40:00Z</dcterms:created>
  <dcterms:modified xsi:type="dcterms:W3CDTF">2020-04-19T15:40:00Z</dcterms:modified>
</cp:coreProperties>
</file>