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C39" w:rsidRDefault="00F904F1" w:rsidP="00F904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We are going to play a game called….   Guess my number!!!</w:t>
      </w:r>
    </w:p>
    <w:p w:rsidR="00F904F1" w:rsidRDefault="00F904F1">
      <w:pPr>
        <w:rPr>
          <w:rFonts w:ascii="Comic Sans MS" w:hAnsi="Comic Sans MS"/>
          <w:sz w:val="28"/>
          <w:szCs w:val="28"/>
        </w:rPr>
      </w:pPr>
    </w:p>
    <w:p w:rsidR="00F904F1" w:rsidRPr="00F904F1" w:rsidRDefault="00F904F1" w:rsidP="00F904F1">
      <w:pPr>
        <w:jc w:val="center"/>
        <w:rPr>
          <w:rFonts w:ascii="Comic Sans MS" w:hAnsi="Comic Sans MS"/>
          <w:color w:val="002060"/>
          <w:sz w:val="28"/>
          <w:szCs w:val="28"/>
        </w:rPr>
      </w:pPr>
      <w:r w:rsidRPr="00F904F1">
        <w:rPr>
          <w:rFonts w:ascii="Comic Sans MS" w:hAnsi="Comic Sans MS"/>
          <w:color w:val="002060"/>
          <w:sz w:val="28"/>
          <w:szCs w:val="28"/>
        </w:rPr>
        <w:t>All my numbers will be TEEN numbers</w:t>
      </w:r>
      <w:proofErr w:type="gramStart"/>
      <w:r w:rsidRPr="00F904F1">
        <w:rPr>
          <w:rFonts w:ascii="Comic Sans MS" w:hAnsi="Comic Sans MS"/>
          <w:color w:val="002060"/>
          <w:sz w:val="28"/>
          <w:szCs w:val="28"/>
        </w:rPr>
        <w:t>….remember</w:t>
      </w:r>
      <w:proofErr w:type="gramEnd"/>
      <w:r w:rsidRPr="00F904F1">
        <w:rPr>
          <w:rFonts w:ascii="Comic Sans MS" w:hAnsi="Comic Sans MS"/>
          <w:color w:val="002060"/>
          <w:sz w:val="28"/>
          <w:szCs w:val="28"/>
        </w:rPr>
        <w:t xml:space="preserve"> them?? They start at 11 and go to 19…say them out loud now</w:t>
      </w:r>
    </w:p>
    <w:p w:rsidR="00F904F1" w:rsidRDefault="00F904F1" w:rsidP="00F904F1">
      <w:pPr>
        <w:jc w:val="center"/>
        <w:rPr>
          <w:rFonts w:ascii="Comic Sans MS" w:hAnsi="Comic Sans MS"/>
          <w:color w:val="002060"/>
          <w:sz w:val="28"/>
          <w:szCs w:val="28"/>
        </w:rPr>
      </w:pPr>
      <w:r w:rsidRPr="00F904F1">
        <w:rPr>
          <w:rFonts w:ascii="Comic Sans MS" w:hAnsi="Comic Sans MS"/>
          <w:color w:val="002060"/>
          <w:sz w:val="28"/>
          <w:szCs w:val="28"/>
        </w:rPr>
        <w:t>11…12…13…14…15…16…17…18…19…</w:t>
      </w:r>
    </w:p>
    <w:p w:rsidR="00F904F1" w:rsidRDefault="00F904F1" w:rsidP="00F904F1">
      <w:pPr>
        <w:rPr>
          <w:rFonts w:ascii="Comic Sans MS" w:hAnsi="Comic Sans MS"/>
          <w:sz w:val="28"/>
          <w:szCs w:val="28"/>
        </w:rPr>
      </w:pPr>
      <w:r w:rsidRPr="00F904F1">
        <w:rPr>
          <w:rFonts w:ascii="Comic Sans MS" w:hAnsi="Comic Sans MS"/>
          <w:sz w:val="28"/>
          <w:szCs w:val="28"/>
        </w:rPr>
        <w:t>They all have one ten…and some ones</w:t>
      </w:r>
      <w:r>
        <w:rPr>
          <w:rFonts w:ascii="Comic Sans MS" w:hAnsi="Comic Sans MS"/>
          <w:sz w:val="28"/>
          <w:szCs w:val="28"/>
        </w:rPr>
        <w:t>…ready to play???</w:t>
      </w:r>
    </w:p>
    <w:p w:rsidR="00F904F1" w:rsidRPr="00F904F1" w:rsidRDefault="00F904F1" w:rsidP="00F904F1">
      <w:pPr>
        <w:rPr>
          <w:rFonts w:ascii="Comic Sans MS" w:hAnsi="Comic Sans MS"/>
          <w:sz w:val="28"/>
          <w:szCs w:val="28"/>
        </w:rPr>
      </w:pPr>
    </w:p>
    <w:p w:rsidR="00F904F1" w:rsidRDefault="00F904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8F1C5B1" wp14:editId="2E39F244">
            <wp:extent cx="549127" cy="756113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03b0a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425" cy="810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I’m thinking of a number.</w:t>
      </w:r>
      <w:r w:rsidRPr="00F904F1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F904F1" w:rsidRDefault="00F904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It has one ten and 5 ones. What is it??</w:t>
      </w:r>
    </w:p>
    <w:p w:rsidR="00F904F1" w:rsidRDefault="00F904F1">
      <w:pPr>
        <w:rPr>
          <w:rFonts w:ascii="Comic Sans MS" w:hAnsi="Comic Sans MS"/>
          <w:sz w:val="28"/>
          <w:szCs w:val="28"/>
        </w:rPr>
      </w:pPr>
    </w:p>
    <w:p w:rsidR="00F904F1" w:rsidRDefault="004444F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</w:t>
      </w:r>
      <w:r w:rsidR="00F904F1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8F1C5B1" wp14:editId="2E39F244">
            <wp:extent cx="597535" cy="82276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03b0a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404" cy="88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04F1">
        <w:rPr>
          <w:rFonts w:ascii="Comic Sans MS" w:hAnsi="Comic Sans MS"/>
          <w:sz w:val="28"/>
          <w:szCs w:val="28"/>
        </w:rPr>
        <w:t>I’m thinking of a number.</w:t>
      </w:r>
    </w:p>
    <w:p w:rsidR="00F904F1" w:rsidRDefault="004444F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</w:t>
      </w:r>
      <w:r w:rsidR="00F904F1">
        <w:rPr>
          <w:rFonts w:ascii="Comic Sans MS" w:hAnsi="Comic Sans MS"/>
          <w:sz w:val="28"/>
          <w:szCs w:val="28"/>
        </w:rPr>
        <w:t>It has one ten and 8 ones. What is it?</w:t>
      </w:r>
    </w:p>
    <w:p w:rsidR="00F904F1" w:rsidRDefault="00F904F1">
      <w:pPr>
        <w:rPr>
          <w:rFonts w:ascii="Comic Sans MS" w:hAnsi="Comic Sans MS"/>
          <w:sz w:val="28"/>
          <w:szCs w:val="28"/>
        </w:rPr>
      </w:pPr>
    </w:p>
    <w:p w:rsidR="00F904F1" w:rsidRDefault="00F904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8F1C5B1" wp14:editId="2E39F244">
            <wp:extent cx="579332" cy="79770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03b0a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66" cy="83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I’m thinking of a number.</w:t>
      </w:r>
    </w:p>
    <w:p w:rsidR="00F904F1" w:rsidRDefault="00F904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It has one ten and 3 ones. What is it?</w:t>
      </w:r>
    </w:p>
    <w:p w:rsidR="00F904F1" w:rsidRDefault="00F904F1">
      <w:pPr>
        <w:rPr>
          <w:rFonts w:ascii="Comic Sans MS" w:hAnsi="Comic Sans MS"/>
          <w:sz w:val="28"/>
          <w:szCs w:val="28"/>
        </w:rPr>
      </w:pPr>
    </w:p>
    <w:p w:rsidR="00F904F1" w:rsidRDefault="004444F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</w:t>
      </w:r>
      <w:r w:rsidR="00F904F1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8F1C5B1" wp14:editId="2E39F244">
            <wp:extent cx="560070" cy="7711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03b0a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79" cy="790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I’m thinking of a number.</w:t>
      </w:r>
    </w:p>
    <w:p w:rsidR="00F904F1" w:rsidRPr="004444F7" w:rsidRDefault="004444F7" w:rsidP="004444F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It has one ten and 9 ones. What is it?</w:t>
      </w:r>
      <w:bookmarkStart w:id="0" w:name="_GoBack"/>
      <w:bookmarkEnd w:id="0"/>
    </w:p>
    <w:sectPr w:rsidR="00F904F1" w:rsidRPr="004444F7" w:rsidSect="00F904F1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4F1"/>
    <w:rsid w:val="000E7C39"/>
    <w:rsid w:val="004444F7"/>
    <w:rsid w:val="00F9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7F724"/>
  <w15:chartTrackingRefBased/>
  <w15:docId w15:val="{448ECA4E-F2DB-4C73-A3A2-F8CD743BD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B54FBE82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2020-04-26T10:59:00Z</dcterms:created>
  <dcterms:modified xsi:type="dcterms:W3CDTF">2020-04-26T10:59:00Z</dcterms:modified>
</cp:coreProperties>
</file>