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C39" w:rsidRDefault="009D032F" w:rsidP="00A8138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Remember our </w:t>
      </w:r>
      <w:r w:rsidRPr="009D032F">
        <w:rPr>
          <w:rFonts w:ascii="Comic Sans MS" w:hAnsi="Comic Sans MS"/>
          <w:color w:val="FF0000"/>
          <w:sz w:val="28"/>
          <w:szCs w:val="28"/>
        </w:rPr>
        <w:t xml:space="preserve">Part- Part –Whole </w:t>
      </w:r>
      <w:r>
        <w:rPr>
          <w:rFonts w:ascii="Comic Sans MS" w:hAnsi="Comic Sans MS"/>
          <w:sz w:val="28"/>
          <w:szCs w:val="28"/>
        </w:rPr>
        <w:t>chart? It looks like this….</w:t>
      </w:r>
    </w:p>
    <w:p w:rsidR="009D032F" w:rsidRDefault="009D032F">
      <w:pPr>
        <w:rPr>
          <w:rFonts w:ascii="Comic Sans MS" w:hAnsi="Comic Sans MS"/>
          <w:sz w:val="28"/>
          <w:szCs w:val="28"/>
        </w:rPr>
      </w:pPr>
    </w:p>
    <w:p w:rsidR="009D032F" w:rsidRDefault="009D032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452754</wp:posOffset>
                </wp:positionV>
                <wp:extent cx="1276350" cy="13811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381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032F" w:rsidRDefault="009D032F" w:rsidP="009D032F">
                            <w:pPr>
                              <w:jc w:val="center"/>
                            </w:pPr>
                            <w:r>
                              <w:t>PART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4.25pt;margin-top:35.65pt;width:100.5pt;height:10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" fillcolor="#5b9bd5 [3204]" strokecolor="#1f4d78 [1604]" strokeweight="1pt">
                <v:textbox>
                  <w:txbxContent>
                    <w:p w:rsidR="009D032F" w:rsidRDefault="009D032F" w:rsidP="009D032F">
                      <w:pPr>
                        <w:jc w:val="center"/>
                      </w:pPr>
                      <w:r>
                        <w:t>PART</w:t>
                      </w:r>
                    </w:p>
                  </w:txbxContent>
                </v:textbox>
              </v:rect>
            </w:pict>
          </mc:Fallback>
        </mc:AlternateContent>
      </w:r>
    </w:p>
    <w:p w:rsidR="009D032F" w:rsidRPr="009D032F" w:rsidRDefault="009D032F" w:rsidP="009D032F">
      <w:pPr>
        <w:rPr>
          <w:rFonts w:ascii="Comic Sans MS" w:hAnsi="Comic Sans MS"/>
          <w:sz w:val="28"/>
          <w:szCs w:val="28"/>
        </w:rPr>
      </w:pPr>
    </w:p>
    <w:p w:rsidR="009D032F" w:rsidRPr="009D032F" w:rsidRDefault="009D032F" w:rsidP="009D032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9A0BFF" wp14:editId="5ACAF15A">
                <wp:simplePos x="0" y="0"/>
                <wp:positionH relativeFrom="column">
                  <wp:posOffset>2857500</wp:posOffset>
                </wp:positionH>
                <wp:positionV relativeFrom="paragraph">
                  <wp:posOffset>238759</wp:posOffset>
                </wp:positionV>
                <wp:extent cx="1724025" cy="23526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23526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D032F" w:rsidRPr="00A81380" w:rsidRDefault="009D032F" w:rsidP="009D032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A81380">
                              <w:rPr>
                                <w:color w:val="FF0000"/>
                              </w:rPr>
                              <w:t>WHOLE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9A0BFF" id="Rectangle 3" o:spid="_x0000_s1027" style="position:absolute;margin-left:225pt;margin-top:18.8pt;width:135.75pt;height:18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" fillcolor="#5b9bd5" strokecolor="#41719c" strokeweight="1pt">
                <v:textbox>
                  <w:txbxContent>
                    <w:p w:rsidR="009D032F" w:rsidRPr="00A81380" w:rsidRDefault="009D032F" w:rsidP="009D032F">
                      <w:pPr>
                        <w:jc w:val="center"/>
                        <w:rPr>
                          <w:color w:val="FF0000"/>
                        </w:rPr>
                      </w:pPr>
                      <w:r w:rsidRPr="00A81380">
                        <w:rPr>
                          <w:color w:val="FF0000"/>
                        </w:rPr>
                        <w:t>WHOLE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A</w:t>
      </w:r>
    </w:p>
    <w:p w:rsidR="009D032F" w:rsidRDefault="009D032F" w:rsidP="009D032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146050</wp:posOffset>
                </wp:positionV>
                <wp:extent cx="1323975" cy="962025"/>
                <wp:effectExtent l="0" t="0" r="47625" b="4762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3975" cy="962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8645F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14.75pt;margin-top:11.5pt;width:104.25pt;height:7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</w:p>
    <w:p w:rsidR="009D032F" w:rsidRDefault="009D032F" w:rsidP="009D032F">
      <w:pPr>
        <w:tabs>
          <w:tab w:val="left" w:pos="3045"/>
        </w:tabs>
        <w:rPr>
          <w:rFonts w:ascii="Comic Sans MS" w:hAnsi="Comic Sans MS"/>
          <w:sz w:val="28"/>
          <w:szCs w:val="28"/>
        </w:rPr>
      </w:pPr>
    </w:p>
    <w:p w:rsidR="009D032F" w:rsidRDefault="009D032F" w:rsidP="009D032F">
      <w:pPr>
        <w:tabs>
          <w:tab w:val="left" w:pos="304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              </w:t>
      </w:r>
    </w:p>
    <w:p w:rsidR="009D032F" w:rsidRDefault="009D032F" w:rsidP="009D032F">
      <w:pPr>
        <w:tabs>
          <w:tab w:val="left" w:pos="304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133985</wp:posOffset>
                </wp:positionV>
                <wp:extent cx="1276350" cy="1085850"/>
                <wp:effectExtent l="0" t="38100" r="57150" b="190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6350" cy="1085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1BF07" id="Straight Arrow Connector 7" o:spid="_x0000_s1026" type="#_x0000_t32" style="position:absolute;margin-left:119.25pt;margin-top:10.55pt;width:100.5pt;height:85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                                                          </w:t>
      </w:r>
    </w:p>
    <w:p w:rsidR="009D032F" w:rsidRDefault="009D032F" w:rsidP="009D032F">
      <w:pPr>
        <w:tabs>
          <w:tab w:val="left" w:pos="304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A0BFF" wp14:editId="5ACAF15A">
                <wp:simplePos x="0" y="0"/>
                <wp:positionH relativeFrom="column">
                  <wp:posOffset>228600</wp:posOffset>
                </wp:positionH>
                <wp:positionV relativeFrom="paragraph">
                  <wp:posOffset>8890</wp:posOffset>
                </wp:positionV>
                <wp:extent cx="1276350" cy="13811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381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D032F" w:rsidRDefault="009D032F" w:rsidP="009D032F">
                            <w:pPr>
                              <w:jc w:val="center"/>
                            </w:pPr>
                            <w:r>
                              <w:t>PART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9A0BFF" id="Rectangle 2" o:spid="_x0000_s1028" style="position:absolute;margin-left:18pt;margin-top:.7pt;width:100.5pt;height:10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" fillcolor="#5b9bd5" strokecolor="#41719c" strokeweight="1pt">
                <v:textbox>
                  <w:txbxContent>
                    <w:p w:rsidR="009D032F" w:rsidRDefault="009D032F" w:rsidP="009D032F">
                      <w:pPr>
                        <w:jc w:val="center"/>
                      </w:pPr>
                      <w:r>
                        <w:t>PART</w:t>
                      </w:r>
                    </w:p>
                  </w:txbxContent>
                </v:textbox>
              </v:rect>
            </w:pict>
          </mc:Fallback>
        </mc:AlternateContent>
      </w:r>
    </w:p>
    <w:p w:rsidR="009D032F" w:rsidRDefault="009D032F" w:rsidP="009D032F">
      <w:pPr>
        <w:tabs>
          <w:tab w:val="left" w:pos="304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B </w:t>
      </w:r>
    </w:p>
    <w:p w:rsidR="009D032F" w:rsidRDefault="009D032F" w:rsidP="009D032F">
      <w:pPr>
        <w:tabs>
          <w:tab w:val="left" w:pos="774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9D032F" w:rsidRDefault="009D032F" w:rsidP="009D032F">
      <w:pPr>
        <w:tabs>
          <w:tab w:val="left" w:pos="7740"/>
        </w:tabs>
        <w:rPr>
          <w:rFonts w:ascii="Comic Sans MS" w:hAnsi="Comic Sans MS"/>
          <w:sz w:val="28"/>
          <w:szCs w:val="28"/>
        </w:rPr>
      </w:pPr>
    </w:p>
    <w:p w:rsidR="00A81380" w:rsidRDefault="009D032F" w:rsidP="00A81380">
      <w:pPr>
        <w:tabs>
          <w:tab w:val="left" w:pos="7740"/>
        </w:tabs>
        <w:jc w:val="center"/>
        <w:rPr>
          <w:rFonts w:ascii="Comic Sans MS" w:hAnsi="Comic Sans MS"/>
          <w:color w:val="FF0000"/>
          <w:sz w:val="28"/>
          <w:szCs w:val="28"/>
        </w:rPr>
      </w:pPr>
      <w:r w:rsidRPr="00A81380">
        <w:rPr>
          <w:rFonts w:ascii="Comic Sans MS" w:hAnsi="Comic Sans MS"/>
          <w:color w:val="FF0000"/>
          <w:sz w:val="28"/>
          <w:szCs w:val="28"/>
        </w:rPr>
        <w:t>You are going to talk about number 6</w:t>
      </w:r>
      <w:r w:rsidR="00A81380" w:rsidRPr="00A81380">
        <w:rPr>
          <w:rFonts w:ascii="Comic Sans MS" w:hAnsi="Comic Sans MS"/>
          <w:color w:val="FF0000"/>
          <w:sz w:val="28"/>
          <w:szCs w:val="28"/>
        </w:rPr>
        <w:t>. You are going to split number 6 in different ways.</w:t>
      </w:r>
    </w:p>
    <w:p w:rsidR="00A81380" w:rsidRPr="00A81380" w:rsidRDefault="00A81380" w:rsidP="00A81380">
      <w:pPr>
        <w:tabs>
          <w:tab w:val="left" w:pos="7740"/>
        </w:tabs>
        <w:jc w:val="center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inline distT="0" distB="0" distL="0" distR="0">
            <wp:extent cx="398780" cy="785626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ider-Man-PNG-Pic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43" cy="8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inline distT="0" distB="0" distL="0" distR="0" wp14:anchorId="0375038F" wp14:editId="3B162EFC">
            <wp:extent cx="398780" cy="785626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ider-Man-PNG-Pic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43" cy="8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7BA4"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inline distT="0" distB="0" distL="0" distR="0" wp14:anchorId="0375038F" wp14:editId="3B162EFC">
            <wp:extent cx="398780" cy="785626"/>
            <wp:effectExtent l="0" t="0" r="127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ider-Man-PNG-Pic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43" cy="8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7BA4"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inline distT="0" distB="0" distL="0" distR="0" wp14:anchorId="0375038F" wp14:editId="3B162EFC">
            <wp:extent cx="398780" cy="785626"/>
            <wp:effectExtent l="0" t="0" r="127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ider-Man-PNG-Pic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43" cy="8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7BA4"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inline distT="0" distB="0" distL="0" distR="0" wp14:anchorId="0375038F" wp14:editId="3B162EFC">
            <wp:extent cx="398780" cy="785626"/>
            <wp:effectExtent l="0" t="0" r="127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ider-Man-PNG-Pic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43" cy="8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7BA4"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inline distT="0" distB="0" distL="0" distR="0" wp14:anchorId="0375038F" wp14:editId="3B162EFC">
            <wp:extent cx="398780" cy="785626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ider-Man-PNG-Pic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43" cy="8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380" w:rsidRDefault="00A81380" w:rsidP="00A81380">
      <w:pPr>
        <w:pStyle w:val="ListParagraph"/>
        <w:numPr>
          <w:ilvl w:val="0"/>
          <w:numId w:val="1"/>
        </w:numPr>
        <w:tabs>
          <w:tab w:val="left" w:pos="7740"/>
        </w:tabs>
        <w:rPr>
          <w:rFonts w:ascii="Comic Sans MS" w:hAnsi="Comic Sans MS"/>
          <w:sz w:val="28"/>
          <w:szCs w:val="28"/>
        </w:rPr>
      </w:pPr>
      <w:r w:rsidRPr="00A81380">
        <w:rPr>
          <w:rFonts w:ascii="Comic Sans MS" w:hAnsi="Comic Sans MS"/>
          <w:sz w:val="28"/>
          <w:szCs w:val="28"/>
        </w:rPr>
        <w:t>Draw a big Part-Part-Whole chart on a page.</w:t>
      </w:r>
    </w:p>
    <w:p w:rsidR="00A81380" w:rsidRDefault="00A81380" w:rsidP="00A81380">
      <w:pPr>
        <w:pStyle w:val="ListParagraph"/>
        <w:numPr>
          <w:ilvl w:val="0"/>
          <w:numId w:val="1"/>
        </w:numPr>
        <w:tabs>
          <w:tab w:val="left" w:pos="7740"/>
        </w:tabs>
        <w:rPr>
          <w:rFonts w:ascii="Comic Sans MS" w:hAnsi="Comic Sans MS"/>
          <w:sz w:val="28"/>
          <w:szCs w:val="28"/>
        </w:rPr>
      </w:pPr>
      <w:r w:rsidRPr="00A81380">
        <w:rPr>
          <w:rFonts w:ascii="Comic Sans MS" w:hAnsi="Comic Sans MS"/>
          <w:sz w:val="28"/>
          <w:szCs w:val="28"/>
        </w:rPr>
        <w:t xml:space="preserve"> Now get 6 little </w:t>
      </w:r>
      <w:proofErr w:type="gramStart"/>
      <w:r w:rsidRPr="00A81380">
        <w:rPr>
          <w:rFonts w:ascii="Comic Sans MS" w:hAnsi="Comic Sans MS"/>
          <w:sz w:val="28"/>
          <w:szCs w:val="28"/>
        </w:rPr>
        <w:t>things</w:t>
      </w:r>
      <w:r>
        <w:rPr>
          <w:rFonts w:ascii="Comic Sans MS" w:hAnsi="Comic Sans MS"/>
          <w:sz w:val="28"/>
          <w:szCs w:val="28"/>
        </w:rPr>
        <w:t xml:space="preserve"> </w:t>
      </w:r>
      <w:r w:rsidRPr="00A81380">
        <w:rPr>
          <w:rFonts w:ascii="Comic Sans MS" w:hAnsi="Comic Sans MS"/>
          <w:sz w:val="28"/>
          <w:szCs w:val="28"/>
        </w:rPr>
        <w:t>.</w:t>
      </w:r>
      <w:proofErr w:type="gramEnd"/>
      <w:r>
        <w:rPr>
          <w:rFonts w:ascii="Comic Sans MS" w:hAnsi="Comic Sans MS"/>
          <w:sz w:val="28"/>
          <w:szCs w:val="28"/>
        </w:rPr>
        <w:t xml:space="preserve">(they don’t have to be all the same!) </w:t>
      </w:r>
    </w:p>
    <w:p w:rsidR="00A81380" w:rsidRDefault="00A81380" w:rsidP="00A81380">
      <w:pPr>
        <w:pStyle w:val="ListParagraph"/>
        <w:numPr>
          <w:ilvl w:val="0"/>
          <w:numId w:val="1"/>
        </w:numPr>
        <w:tabs>
          <w:tab w:val="left" w:pos="7740"/>
        </w:tabs>
        <w:rPr>
          <w:rFonts w:ascii="Comic Sans MS" w:hAnsi="Comic Sans MS"/>
          <w:sz w:val="28"/>
          <w:szCs w:val="28"/>
        </w:rPr>
      </w:pPr>
      <w:r w:rsidRPr="00A81380">
        <w:rPr>
          <w:rFonts w:ascii="Comic Sans MS" w:hAnsi="Comic Sans MS"/>
          <w:sz w:val="28"/>
          <w:szCs w:val="28"/>
        </w:rPr>
        <w:t xml:space="preserve"> Put some of the things in Part A.</w:t>
      </w:r>
    </w:p>
    <w:p w:rsidR="00A81380" w:rsidRDefault="00A81380" w:rsidP="00A81380">
      <w:pPr>
        <w:pStyle w:val="ListParagraph"/>
        <w:numPr>
          <w:ilvl w:val="0"/>
          <w:numId w:val="1"/>
        </w:numPr>
        <w:tabs>
          <w:tab w:val="left" w:pos="7740"/>
        </w:tabs>
        <w:rPr>
          <w:rFonts w:ascii="Comic Sans MS" w:hAnsi="Comic Sans MS"/>
          <w:sz w:val="28"/>
          <w:szCs w:val="28"/>
        </w:rPr>
      </w:pPr>
      <w:r w:rsidRPr="00A81380">
        <w:rPr>
          <w:rFonts w:ascii="Comic Sans MS" w:hAnsi="Comic Sans MS"/>
          <w:sz w:val="28"/>
          <w:szCs w:val="28"/>
        </w:rPr>
        <w:t xml:space="preserve"> Put the rest of the things in Part B. </w:t>
      </w:r>
    </w:p>
    <w:p w:rsidR="009D032F" w:rsidRDefault="00A81380" w:rsidP="00A81380">
      <w:pPr>
        <w:pStyle w:val="ListParagraph"/>
        <w:numPr>
          <w:ilvl w:val="0"/>
          <w:numId w:val="1"/>
        </w:numPr>
        <w:tabs>
          <w:tab w:val="left" w:pos="7740"/>
        </w:tabs>
        <w:rPr>
          <w:rFonts w:ascii="Comic Sans MS" w:hAnsi="Comic Sans MS"/>
          <w:sz w:val="28"/>
          <w:szCs w:val="28"/>
        </w:rPr>
      </w:pPr>
      <w:r w:rsidRPr="00A81380">
        <w:rPr>
          <w:rFonts w:ascii="Comic Sans MS" w:hAnsi="Comic Sans MS"/>
          <w:sz w:val="28"/>
          <w:szCs w:val="28"/>
        </w:rPr>
        <w:t>Now tell the story…say it like this…</w:t>
      </w:r>
      <w:r>
        <w:rPr>
          <w:rFonts w:ascii="Comic Sans MS" w:hAnsi="Comic Sans MS"/>
          <w:sz w:val="28"/>
          <w:szCs w:val="28"/>
        </w:rPr>
        <w:t xml:space="preserve">  </w:t>
      </w:r>
      <w:proofErr w:type="gramStart"/>
      <w:r w:rsidRPr="004D7BA4">
        <w:rPr>
          <w:rFonts w:ascii="Comic Sans MS" w:hAnsi="Comic Sans MS"/>
          <w:color w:val="FF0000"/>
          <w:sz w:val="28"/>
          <w:szCs w:val="28"/>
        </w:rPr>
        <w:t>”One</w:t>
      </w:r>
      <w:proofErr w:type="gramEnd"/>
      <w:r w:rsidRPr="004D7BA4">
        <w:rPr>
          <w:rFonts w:ascii="Comic Sans MS" w:hAnsi="Comic Sans MS"/>
          <w:color w:val="FF0000"/>
          <w:sz w:val="28"/>
          <w:szCs w:val="28"/>
        </w:rPr>
        <w:t xml:space="preserve"> part is __, the </w:t>
      </w:r>
      <w:bookmarkStart w:id="0" w:name="_GoBack"/>
      <w:bookmarkEnd w:id="0"/>
      <w:r w:rsidRPr="004D7BA4">
        <w:rPr>
          <w:rFonts w:ascii="Comic Sans MS" w:hAnsi="Comic Sans MS"/>
          <w:color w:val="FF0000"/>
          <w:sz w:val="28"/>
          <w:szCs w:val="28"/>
        </w:rPr>
        <w:t>other Part is __, and the Whole is __ .”</w:t>
      </w:r>
    </w:p>
    <w:p w:rsidR="009D032F" w:rsidRPr="009D032F" w:rsidRDefault="00A81380" w:rsidP="00A81380">
      <w:pPr>
        <w:tabs>
          <w:tab w:val="left" w:pos="7740"/>
        </w:tabs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are lots of ways to split 6. Do it a different way now. Don’t forget to tell the story using our special maths words!!</w:t>
      </w:r>
    </w:p>
    <w:sectPr w:rsidR="009D032F" w:rsidRPr="009D032F" w:rsidSect="009D032F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B18DA"/>
    <w:multiLevelType w:val="hybridMultilevel"/>
    <w:tmpl w:val="84B0BB0E"/>
    <w:lvl w:ilvl="0" w:tplc="8CEA7EF4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32F"/>
    <w:rsid w:val="000E7C39"/>
    <w:rsid w:val="004D7BA4"/>
    <w:rsid w:val="009D032F"/>
    <w:rsid w:val="00A8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D44B5"/>
  <w15:chartTrackingRefBased/>
  <w15:docId w15:val="{038842B2-9E12-4C9B-9B4A-E5063EE63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3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B54FBE82</Template>
  <TotalTime>0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2020-04-26T10:18:00Z</dcterms:created>
  <dcterms:modified xsi:type="dcterms:W3CDTF">2020-04-26T10:18:00Z</dcterms:modified>
</cp:coreProperties>
</file>