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AA9" w:rsidRDefault="00E62AA9" w:rsidP="00DD69D7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Today you are going to be thinking about …</w:t>
      </w:r>
      <w:r w:rsidRPr="00DD69D7">
        <w:rPr>
          <w:rFonts w:ascii="Comic Sans MS" w:hAnsi="Comic Sans MS"/>
          <w:color w:val="FF0000"/>
          <w:sz w:val="28"/>
          <w:szCs w:val="28"/>
        </w:rPr>
        <w:t>One more than</w:t>
      </w:r>
      <w:r>
        <w:rPr>
          <w:rFonts w:ascii="Comic Sans MS" w:hAnsi="Comic Sans MS"/>
          <w:sz w:val="28"/>
          <w:szCs w:val="28"/>
        </w:rPr>
        <w:t>…</w:t>
      </w:r>
    </w:p>
    <w:p w:rsidR="00E62AA9" w:rsidRDefault="00E62AA9" w:rsidP="00DD69D7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Count my spiders</w:t>
      </w:r>
    </w:p>
    <w:p w:rsidR="00E62AA9" w:rsidRDefault="00DD69D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</w:t>
      </w:r>
      <w:r w:rsidR="00E62AA9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767551" cy="51685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pider-monster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2515" cy="526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2AA9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64EAB2F3" wp14:editId="1ADFF995">
            <wp:extent cx="691351" cy="46554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pider-monster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779" cy="478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2AA9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64EAB2F3" wp14:editId="1ADFF995">
            <wp:extent cx="653251" cy="43989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pider-monster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120" cy="451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2AA9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64EAB2F3" wp14:editId="1ADFF995">
            <wp:extent cx="691351" cy="46554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pider-monster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330" cy="477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2AA9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64EAB2F3" wp14:editId="1ADFF995">
            <wp:extent cx="738976" cy="497617"/>
            <wp:effectExtent l="0" t="0" r="444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pider-monster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3407" cy="514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2AA9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64EAB2F3" wp14:editId="1ADFF995">
            <wp:extent cx="709930" cy="47805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pider-monster[1]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47" cy="486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2AA9" w:rsidRDefault="00E62AA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Yes! There are 6 spiders. Now I am going to draw </w:t>
      </w:r>
      <w:r w:rsidRPr="00E62AA9">
        <w:rPr>
          <w:rFonts w:ascii="Comic Sans MS" w:hAnsi="Comic Sans MS"/>
          <w:color w:val="FF0000"/>
          <w:sz w:val="28"/>
          <w:szCs w:val="28"/>
        </w:rPr>
        <w:t>one more</w:t>
      </w:r>
      <w:r>
        <w:rPr>
          <w:rFonts w:ascii="Comic Sans MS" w:hAnsi="Comic Sans MS"/>
          <w:sz w:val="28"/>
          <w:szCs w:val="28"/>
        </w:rPr>
        <w:t>…</w:t>
      </w:r>
    </w:p>
    <w:p w:rsidR="00E62AA9" w:rsidRDefault="00DD69D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</w:t>
      </w:r>
      <w:r w:rsidR="00E62AA9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64EAB2F3" wp14:editId="1ADFF995">
            <wp:extent cx="633730" cy="4267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pider-monster[1]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28" cy="436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2AA9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45E9C618" wp14:editId="3461541F">
            <wp:extent cx="614539" cy="413823"/>
            <wp:effectExtent l="0" t="0" r="0" b="571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pider-monster[1]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880" cy="427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2AA9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64EAB2F3" wp14:editId="1ADFF995">
            <wp:extent cx="624064" cy="420237"/>
            <wp:effectExtent l="0" t="0" r="508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pider-monster[1]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396" cy="427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2AA9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64EAB2F3" wp14:editId="1ADFF995">
            <wp:extent cx="662305" cy="445988"/>
            <wp:effectExtent l="0" t="0" r="444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pider-monster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497" cy="478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2AA9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64EAB2F3" wp14:editId="1ADFF995">
            <wp:extent cx="691351" cy="465547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pider-monster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704" cy="477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2AA9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64EAB2F3" wp14:editId="1ADFF995">
            <wp:extent cx="668857" cy="450402"/>
            <wp:effectExtent l="0" t="0" r="0" b="698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pider-monster[1]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318" cy="460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2AA9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64EAB2F3" wp14:editId="1ADFF995">
            <wp:extent cx="699226" cy="470850"/>
            <wp:effectExtent l="0" t="0" r="5715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pider-monster[1]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788" cy="483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69D7" w:rsidRDefault="00E62AA9" w:rsidP="00DD69D7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many are there now? Yes. There are 7.</w:t>
      </w:r>
    </w:p>
    <w:p w:rsidR="00E62AA9" w:rsidRPr="00DD69D7" w:rsidRDefault="00E62AA9" w:rsidP="00DD69D7">
      <w:pPr>
        <w:jc w:val="center"/>
        <w:rPr>
          <w:rFonts w:ascii="Comic Sans MS" w:hAnsi="Comic Sans MS"/>
          <w:color w:val="FF0000"/>
          <w:sz w:val="28"/>
          <w:szCs w:val="28"/>
        </w:rPr>
      </w:pPr>
      <w:r w:rsidRPr="00DD69D7">
        <w:rPr>
          <w:rFonts w:ascii="Comic Sans MS" w:hAnsi="Comic Sans MS"/>
          <w:color w:val="FF0000"/>
          <w:sz w:val="28"/>
          <w:szCs w:val="28"/>
        </w:rPr>
        <w:t>So we say</w:t>
      </w:r>
      <w:proofErr w:type="gramStart"/>
      <w:r w:rsidRPr="00DD69D7">
        <w:rPr>
          <w:rFonts w:ascii="Comic Sans MS" w:hAnsi="Comic Sans MS"/>
          <w:color w:val="FF0000"/>
          <w:sz w:val="28"/>
          <w:szCs w:val="28"/>
        </w:rPr>
        <w:t>…”One</w:t>
      </w:r>
      <w:proofErr w:type="gramEnd"/>
      <w:r w:rsidRPr="00DD69D7">
        <w:rPr>
          <w:rFonts w:ascii="Comic Sans MS" w:hAnsi="Comic Sans MS"/>
          <w:color w:val="FF0000"/>
          <w:sz w:val="28"/>
          <w:szCs w:val="28"/>
        </w:rPr>
        <w:t xml:space="preserve"> more than 6 is equal to 7”</w:t>
      </w:r>
    </w:p>
    <w:p w:rsidR="00DD69D7" w:rsidRDefault="00DD69D7" w:rsidP="00DD69D7">
      <w:pPr>
        <w:jc w:val="center"/>
        <w:rPr>
          <w:rFonts w:ascii="Comic Sans MS" w:hAnsi="Comic Sans MS"/>
          <w:sz w:val="28"/>
          <w:szCs w:val="28"/>
        </w:rPr>
      </w:pPr>
    </w:p>
    <w:p w:rsidR="00DD69D7" w:rsidRDefault="00DD69D7" w:rsidP="00DD69D7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Now it’s your turn!!</w:t>
      </w:r>
    </w:p>
    <w:p w:rsidR="00DD69D7" w:rsidRDefault="00DD69D7" w:rsidP="00DD69D7">
      <w:pPr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Draw 8 apples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563880" cy="622667"/>
            <wp:effectExtent l="0" t="0" r="7620" b="635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apple-307356_960_720[1]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438" cy="648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…………Now draw </w:t>
      </w:r>
      <w:r w:rsidRPr="00DD69D7">
        <w:rPr>
          <w:rFonts w:ascii="Comic Sans MS" w:hAnsi="Comic Sans MS"/>
          <w:color w:val="FF0000"/>
          <w:sz w:val="28"/>
          <w:szCs w:val="28"/>
        </w:rPr>
        <w:t>one more</w:t>
      </w:r>
    </w:p>
    <w:p w:rsidR="00DD69D7" w:rsidRDefault="00DD69D7" w:rsidP="00DD69D7">
      <w:pPr>
        <w:rPr>
          <w:rFonts w:ascii="Comic Sans MS" w:hAnsi="Comic Sans MS"/>
          <w:color w:val="FF0000"/>
          <w:sz w:val="28"/>
          <w:szCs w:val="28"/>
        </w:rPr>
      </w:pPr>
      <w:r w:rsidRPr="00DD69D7">
        <w:rPr>
          <w:rFonts w:ascii="Comic Sans MS" w:hAnsi="Comic Sans MS"/>
          <w:sz w:val="28"/>
          <w:szCs w:val="28"/>
        </w:rPr>
        <w:t>Say the sentence</w:t>
      </w:r>
      <w:r>
        <w:rPr>
          <w:rFonts w:ascii="Comic Sans MS" w:hAnsi="Comic Sans MS"/>
          <w:color w:val="FF0000"/>
          <w:sz w:val="28"/>
          <w:szCs w:val="28"/>
        </w:rPr>
        <w:t>…</w:t>
      </w:r>
      <w:proofErr w:type="gramStart"/>
      <w:r>
        <w:rPr>
          <w:rFonts w:ascii="Comic Sans MS" w:hAnsi="Comic Sans MS"/>
          <w:color w:val="FF0000"/>
          <w:sz w:val="28"/>
          <w:szCs w:val="28"/>
        </w:rPr>
        <w:t>.”One</w:t>
      </w:r>
      <w:proofErr w:type="gramEnd"/>
      <w:r>
        <w:rPr>
          <w:rFonts w:ascii="Comic Sans MS" w:hAnsi="Comic Sans MS"/>
          <w:color w:val="FF0000"/>
          <w:sz w:val="28"/>
          <w:szCs w:val="28"/>
        </w:rPr>
        <w:t xml:space="preserve"> more than ___ is equal to ___”</w:t>
      </w:r>
    </w:p>
    <w:p w:rsidR="00DD69D7" w:rsidRDefault="00DD69D7" w:rsidP="00DD69D7">
      <w:pPr>
        <w:rPr>
          <w:rFonts w:ascii="Comic Sans MS" w:hAnsi="Comic Sans MS"/>
          <w:color w:val="FF0000"/>
          <w:sz w:val="28"/>
          <w:szCs w:val="28"/>
        </w:rPr>
      </w:pPr>
    </w:p>
    <w:p w:rsidR="00DD69D7" w:rsidRDefault="00DD69D7" w:rsidP="00DD69D7">
      <w:pPr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Draw 4 cats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771525" cy="729056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cartooncat-right[1].gif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7125" cy="743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……Now draw </w:t>
      </w:r>
      <w:r w:rsidRPr="00DD69D7">
        <w:rPr>
          <w:rFonts w:ascii="Comic Sans MS" w:hAnsi="Comic Sans MS"/>
          <w:color w:val="FF0000"/>
          <w:sz w:val="28"/>
          <w:szCs w:val="28"/>
        </w:rPr>
        <w:t>one more</w:t>
      </w:r>
    </w:p>
    <w:p w:rsidR="00DD69D7" w:rsidRDefault="00DD69D7" w:rsidP="00DD69D7">
      <w:pPr>
        <w:rPr>
          <w:rFonts w:ascii="Comic Sans MS" w:hAnsi="Comic Sans MS"/>
          <w:color w:val="FF0000"/>
          <w:sz w:val="28"/>
          <w:szCs w:val="28"/>
        </w:rPr>
      </w:pPr>
      <w:r w:rsidRPr="00DD69D7">
        <w:rPr>
          <w:rFonts w:ascii="Comic Sans MS" w:hAnsi="Comic Sans MS"/>
          <w:sz w:val="28"/>
          <w:szCs w:val="28"/>
        </w:rPr>
        <w:t>Say the sentence</w:t>
      </w:r>
      <w:proofErr w:type="gramStart"/>
      <w:r>
        <w:rPr>
          <w:rFonts w:ascii="Comic Sans MS" w:hAnsi="Comic Sans MS"/>
          <w:color w:val="FF0000"/>
          <w:sz w:val="28"/>
          <w:szCs w:val="28"/>
        </w:rPr>
        <w:t>…”One</w:t>
      </w:r>
      <w:proofErr w:type="gramEnd"/>
      <w:r>
        <w:rPr>
          <w:rFonts w:ascii="Comic Sans MS" w:hAnsi="Comic Sans MS"/>
          <w:color w:val="FF0000"/>
          <w:sz w:val="28"/>
          <w:szCs w:val="28"/>
        </w:rPr>
        <w:t xml:space="preserve"> more than ___ is equal to ___”</w:t>
      </w:r>
    </w:p>
    <w:p w:rsidR="00DD69D7" w:rsidRDefault="00DD69D7" w:rsidP="00DD69D7">
      <w:pPr>
        <w:rPr>
          <w:rFonts w:ascii="Comic Sans MS" w:hAnsi="Comic Sans MS"/>
          <w:color w:val="FF0000"/>
          <w:sz w:val="28"/>
          <w:szCs w:val="28"/>
        </w:rPr>
      </w:pPr>
    </w:p>
    <w:p w:rsidR="00DD69D7" w:rsidRDefault="00DD69D7" w:rsidP="00DD69D7">
      <w:pPr>
        <w:rPr>
          <w:rFonts w:ascii="Comic Sans MS" w:hAnsi="Comic Sans MS"/>
          <w:color w:val="FF0000"/>
          <w:sz w:val="28"/>
          <w:szCs w:val="28"/>
        </w:rPr>
      </w:pPr>
      <w:r w:rsidRPr="00DD69D7">
        <w:rPr>
          <w:rFonts w:ascii="Comic Sans MS" w:hAnsi="Comic Sans MS"/>
          <w:sz w:val="28"/>
          <w:szCs w:val="28"/>
        </w:rPr>
        <w:t>Draw 9 suns</w:t>
      </w:r>
      <w:r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597535" cy="59753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un01.svg[1]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535" cy="597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….Now draw </w:t>
      </w:r>
      <w:r w:rsidRPr="00DD69D7">
        <w:rPr>
          <w:rFonts w:ascii="Comic Sans MS" w:hAnsi="Comic Sans MS"/>
          <w:color w:val="FF0000"/>
          <w:sz w:val="28"/>
          <w:szCs w:val="28"/>
        </w:rPr>
        <w:t>one more</w:t>
      </w:r>
    </w:p>
    <w:p w:rsidR="00DD69D7" w:rsidRDefault="00DD69D7" w:rsidP="00DD69D7">
      <w:pPr>
        <w:rPr>
          <w:rFonts w:ascii="Comic Sans MS" w:hAnsi="Comic Sans MS"/>
          <w:color w:val="FF0000"/>
          <w:sz w:val="28"/>
          <w:szCs w:val="28"/>
        </w:rPr>
      </w:pPr>
      <w:r w:rsidRPr="00DD69D7">
        <w:rPr>
          <w:rFonts w:ascii="Comic Sans MS" w:hAnsi="Comic Sans MS"/>
          <w:sz w:val="28"/>
          <w:szCs w:val="28"/>
        </w:rPr>
        <w:t>Say the sentence….</w:t>
      </w:r>
      <w:r w:rsidRPr="00DD69D7">
        <w:rPr>
          <w:rFonts w:ascii="Comic Sans MS" w:hAnsi="Comic Sans MS"/>
          <w:color w:val="FF0000"/>
          <w:sz w:val="28"/>
          <w:szCs w:val="28"/>
        </w:rPr>
        <w:t>”</w:t>
      </w:r>
      <w:r>
        <w:rPr>
          <w:rFonts w:ascii="Comic Sans MS" w:hAnsi="Comic Sans MS"/>
          <w:color w:val="FF0000"/>
          <w:sz w:val="28"/>
          <w:szCs w:val="28"/>
        </w:rPr>
        <w:t>one more than ___ is equal to ___”</w:t>
      </w:r>
    </w:p>
    <w:p w:rsidR="00E62AA9" w:rsidRPr="00E62AA9" w:rsidRDefault="0049303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</w:t>
      </w:r>
      <w:bookmarkStart w:id="0" w:name="_GoBack"/>
      <w:bookmarkEnd w:id="0"/>
      <w:r w:rsidR="00DD69D7" w:rsidRPr="00DD69D7">
        <w:rPr>
          <w:rFonts w:ascii="Comic Sans MS" w:hAnsi="Comic Sans MS"/>
          <w:sz w:val="28"/>
          <w:szCs w:val="28"/>
        </w:rPr>
        <w:t>Wow!! Look at all that lovely work!! Great job!!</w:t>
      </w:r>
      <w:r w:rsidR="00DD69D7">
        <w:rPr>
          <w:rFonts w:ascii="Comic Sans MS" w:hAnsi="Comic Sans MS"/>
          <w:sz w:val="28"/>
          <w:szCs w:val="28"/>
        </w:rPr>
        <w:t xml:space="preserve"> </w:t>
      </w:r>
      <w:r w:rsidR="00DD69D7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668169" cy="660157"/>
            <wp:effectExtent l="0" t="0" r="0" b="698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fireworks[1]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949" cy="685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62AA9" w:rsidRPr="00E62AA9" w:rsidSect="00E62AA9">
      <w:pgSz w:w="11906" w:h="16838"/>
      <w:pgMar w:top="1440" w:right="1440" w:bottom="1440" w:left="1440" w:header="708" w:footer="708" w:gutter="0"/>
      <w:pgBorders w:offsetFrom="page">
        <w:top w:val="single" w:sz="4" w:space="24" w:color="FFC000"/>
        <w:left w:val="single" w:sz="4" w:space="24" w:color="FFC000"/>
        <w:bottom w:val="single" w:sz="4" w:space="24" w:color="FFC000"/>
        <w:right w:val="single" w:sz="4" w:space="24" w:color="FFC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AA9"/>
    <w:rsid w:val="000E7C39"/>
    <w:rsid w:val="00493039"/>
    <w:rsid w:val="00DD69D7"/>
    <w:rsid w:val="00E62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E383D7"/>
  <w15:chartTrackingRefBased/>
  <w15:docId w15:val="{799B9C31-16B7-4DE9-B4A1-2AAE9044B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B54FBE82</Template>
  <TotalTime>0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2020-04-26T10:40:00Z</dcterms:created>
  <dcterms:modified xsi:type="dcterms:W3CDTF">2020-04-26T10:40:00Z</dcterms:modified>
</cp:coreProperties>
</file>