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AA1157" w:rsidTr="00AA1157"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01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902" w:type="dxa"/>
          </w:tcPr>
          <w:p w:rsidR="00AA1157" w:rsidRDefault="00AA1157" w:rsidP="00AA11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</w:tr>
    </w:tbl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</w:p>
    <w:p w:rsidR="000E7C39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we looked at </w:t>
      </w:r>
      <w:r w:rsidRPr="00AA1157">
        <w:rPr>
          <w:rFonts w:ascii="Comic Sans MS" w:hAnsi="Comic Sans MS"/>
          <w:color w:val="002060"/>
          <w:sz w:val="28"/>
          <w:szCs w:val="28"/>
        </w:rPr>
        <w:t>Odd</w:t>
      </w:r>
      <w:r>
        <w:rPr>
          <w:rFonts w:ascii="Comic Sans MS" w:hAnsi="Comic Sans MS"/>
          <w:sz w:val="28"/>
          <w:szCs w:val="28"/>
        </w:rPr>
        <w:t xml:space="preserve"> and </w:t>
      </w:r>
      <w:r w:rsidRPr="00AA1157">
        <w:rPr>
          <w:rFonts w:ascii="Comic Sans MS" w:hAnsi="Comic Sans MS"/>
          <w:color w:val="002060"/>
          <w:sz w:val="28"/>
          <w:szCs w:val="28"/>
        </w:rPr>
        <w:t xml:space="preserve">Even </w:t>
      </w:r>
      <w:r>
        <w:rPr>
          <w:rFonts w:ascii="Comic Sans MS" w:hAnsi="Comic Sans MS"/>
          <w:sz w:val="28"/>
          <w:szCs w:val="28"/>
        </w:rPr>
        <w:t xml:space="preserve">numbers?? We used the Numicon to help us. If every hole had a partner…then it was an </w:t>
      </w:r>
      <w:r w:rsidRPr="00AA1157">
        <w:rPr>
          <w:rFonts w:ascii="Comic Sans MS" w:hAnsi="Comic Sans MS"/>
          <w:color w:val="002060"/>
          <w:sz w:val="28"/>
          <w:szCs w:val="28"/>
        </w:rPr>
        <w:t>Even</w:t>
      </w:r>
      <w:r>
        <w:rPr>
          <w:rFonts w:ascii="Comic Sans MS" w:hAnsi="Comic Sans MS"/>
          <w:sz w:val="28"/>
          <w:szCs w:val="28"/>
        </w:rPr>
        <w:t xml:space="preserve"> number. But if there is a hole without a partner and a bit of Numicon sticking up, then it’s an </w:t>
      </w:r>
      <w:r w:rsidRPr="00AA1157">
        <w:rPr>
          <w:rFonts w:ascii="Comic Sans MS" w:hAnsi="Comic Sans MS"/>
          <w:color w:val="002060"/>
          <w:sz w:val="28"/>
          <w:szCs w:val="28"/>
        </w:rPr>
        <w:t>Odd</w:t>
      </w:r>
      <w:r>
        <w:rPr>
          <w:rFonts w:ascii="Comic Sans MS" w:hAnsi="Comic Sans MS"/>
          <w:sz w:val="28"/>
          <w:szCs w:val="28"/>
        </w:rPr>
        <w:t xml:space="preserve"> number!</w:t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123950" cy="8429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4PCZ73HJ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285" cy="855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these Numicon tiles. They represent a number. Is the number Odd or Even? Does every hole have a partner? Is there a bit sticking up?</w:t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 Say the </w:t>
      </w:r>
      <w:proofErr w:type="gramStart"/>
      <w:r>
        <w:rPr>
          <w:rFonts w:ascii="Comic Sans MS" w:hAnsi="Comic Sans MS"/>
          <w:sz w:val="28"/>
          <w:szCs w:val="28"/>
        </w:rPr>
        <w:t>sentence..</w:t>
      </w:r>
      <w:proofErr w:type="gramEnd"/>
      <w:r>
        <w:rPr>
          <w:rFonts w:ascii="Comic Sans MS" w:hAnsi="Comic Sans MS"/>
          <w:sz w:val="28"/>
          <w:szCs w:val="28"/>
        </w:rPr>
        <w:t xml:space="preserve">” Number ___ is   </w:t>
      </w:r>
      <w:proofErr w:type="gramStart"/>
      <w:r w:rsidRPr="00AA1157">
        <w:rPr>
          <w:rFonts w:ascii="Comic Sans MS" w:hAnsi="Comic Sans MS"/>
          <w:sz w:val="28"/>
          <w:szCs w:val="28"/>
          <w:u w:val="single"/>
        </w:rPr>
        <w:t xml:space="preserve">odd  </w:t>
      </w:r>
      <w:r>
        <w:rPr>
          <w:rFonts w:ascii="Comic Sans MS" w:hAnsi="Comic Sans MS"/>
          <w:sz w:val="28"/>
          <w:szCs w:val="28"/>
          <w:u w:val="single"/>
        </w:rPr>
        <w:t>(</w:t>
      </w:r>
      <w:proofErr w:type="gramEnd"/>
      <w:r w:rsidRPr="00AA1157">
        <w:rPr>
          <w:rFonts w:ascii="Comic Sans MS" w:hAnsi="Comic Sans MS"/>
          <w:sz w:val="28"/>
          <w:szCs w:val="28"/>
          <w:u w:val="single"/>
        </w:rPr>
        <w:t>or even</w:t>
      </w:r>
      <w:r>
        <w:rPr>
          <w:rFonts w:ascii="Comic Sans MS" w:hAnsi="Comic Sans MS"/>
          <w:sz w:val="28"/>
          <w:szCs w:val="28"/>
          <w:u w:val="single"/>
        </w:rPr>
        <w:t>”)</w:t>
      </w:r>
    </w:p>
    <w:p w:rsidR="00AA1157" w:rsidRDefault="00AA1157" w:rsidP="00AA1157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AA1157" w:rsidRPr="003528CF" w:rsidRDefault="00AA1157" w:rsidP="00AA1157">
      <w:pPr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1C58944" wp14:editId="1A58F7BA">
            <wp:extent cx="619125" cy="930881"/>
            <wp:effectExtent l="0" t="0" r="0" b="3175"/>
            <wp:docPr id="24" name="Picture 24" descr="Image result for Numicon 4 Shap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Numicon 4 Shap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98" cy="9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 w:rsidRPr="003528CF">
        <w:rPr>
          <w:rFonts w:ascii="Comic Sans MS" w:hAnsi="Comic Sans MS"/>
          <w:sz w:val="24"/>
          <w:szCs w:val="24"/>
        </w:rPr>
        <w:t>Number 5</w:t>
      </w:r>
      <w:r>
        <w:rPr>
          <w:rFonts w:ascii="Comic Sans MS" w:hAnsi="Comic Sans MS"/>
          <w:sz w:val="28"/>
          <w:szCs w:val="28"/>
        </w:rPr>
        <w:t xml:space="preserve">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4C3128EC" wp14:editId="4C5903D5">
            <wp:extent cx="656590" cy="987214"/>
            <wp:effectExtent l="0" t="0" r="0" b="3810"/>
            <wp:docPr id="27" name="Picture 27" descr="C:\Users\mbeatty737\AppData\Local\Microsoft\Windows\Temporary Internet Files\Content.MSO\71D9400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beatty737\AppData\Local\Microsoft\Windows\Temporary Internet Files\Content.MSO\71D9400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59" cy="104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</w:t>
      </w:r>
      <w:r w:rsidRPr="003528CF">
        <w:rPr>
          <w:rFonts w:ascii="Comic Sans MS" w:hAnsi="Comic Sans MS"/>
          <w:sz w:val="24"/>
          <w:szCs w:val="24"/>
        </w:rPr>
        <w:t>Number 6</w:t>
      </w:r>
      <w:r w:rsidR="003528CF">
        <w:rPr>
          <w:rFonts w:ascii="Comic Sans MS" w:hAnsi="Comic Sans MS"/>
          <w:sz w:val="28"/>
          <w:szCs w:val="28"/>
        </w:rPr>
        <w:t xml:space="preserve">    </w:t>
      </w:r>
      <w:r w:rsidR="003528CF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7A6CD25" wp14:editId="4518D0CB">
            <wp:extent cx="1048385" cy="1481796"/>
            <wp:effectExtent l="0" t="0" r="0" b="4445"/>
            <wp:docPr id="33" name="Picture 33" descr="Image result for Numicon 4 Shap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Numicon 4 Shap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127" cy="15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28CF">
        <w:rPr>
          <w:rFonts w:ascii="Comic Sans MS" w:hAnsi="Comic Sans MS"/>
          <w:sz w:val="24"/>
          <w:szCs w:val="24"/>
        </w:rPr>
        <w:t>Number 10</w:t>
      </w:r>
    </w:p>
    <w:p w:rsidR="00AA1157" w:rsidRDefault="00AA1157" w:rsidP="00AA1157">
      <w:pPr>
        <w:rPr>
          <w:rFonts w:ascii="Comic Sans MS" w:hAnsi="Comic Sans MS"/>
          <w:sz w:val="28"/>
          <w:szCs w:val="28"/>
        </w:rPr>
      </w:pPr>
    </w:p>
    <w:p w:rsidR="00AA1157" w:rsidRDefault="003528CF" w:rsidP="003528CF">
      <w:pPr>
        <w:tabs>
          <w:tab w:val="left" w:pos="673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AA1157" w:rsidRPr="00AA1157" w:rsidRDefault="00AA1157" w:rsidP="003528C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5690ECD" wp14:editId="7D7FA374">
            <wp:extent cx="678180" cy="1695450"/>
            <wp:effectExtent l="0" t="0" r="7620" b="0"/>
            <wp:docPr id="26" name="Picture 26" descr="C:\Users\mbeatty737\AppData\Local\Microsoft\Windows\Temporary Internet Files\Content.MSO\52650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beatty737\AppData\Local\Microsoft\Windows\Temporary Internet Files\Content.MSO\526505F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3" cy="170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 w:rsidRPr="003528CF">
        <w:rPr>
          <w:rFonts w:ascii="Comic Sans MS" w:hAnsi="Comic Sans MS"/>
          <w:sz w:val="24"/>
          <w:szCs w:val="24"/>
        </w:rPr>
        <w:t>Number 9</w:t>
      </w:r>
      <w:r>
        <w:rPr>
          <w:rFonts w:ascii="Comic Sans MS" w:hAnsi="Comic Sans MS"/>
          <w:sz w:val="28"/>
          <w:szCs w:val="28"/>
        </w:rPr>
        <w:t xml:space="preserve">        </w:t>
      </w:r>
      <w:r w:rsidR="003528CF">
        <w:rPr>
          <w:rFonts w:ascii="Comic Sans MS" w:hAnsi="Comic Sans MS"/>
          <w:sz w:val="28"/>
          <w:szCs w:val="28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05FFE3F" wp14:editId="34E1F1D4">
            <wp:extent cx="647700" cy="1295400"/>
            <wp:effectExtent l="0" t="0" r="0" b="0"/>
            <wp:docPr id="29" name="Picture 29" descr="C:\Users\mbeatty737\AppData\Local\Microsoft\Windows\Temporary Internet Files\Content.MSO\A80572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beatty737\AppData\Local\Microsoft\Windows\Temporary Internet Files\Content.MSO\A80572AC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28CF">
        <w:rPr>
          <w:rFonts w:ascii="Comic Sans MS" w:hAnsi="Comic Sans MS"/>
          <w:sz w:val="28"/>
          <w:szCs w:val="28"/>
        </w:rPr>
        <w:t xml:space="preserve"> </w:t>
      </w:r>
      <w:r w:rsidR="003528CF" w:rsidRPr="003528CF">
        <w:rPr>
          <w:rFonts w:ascii="Comic Sans MS" w:hAnsi="Comic Sans MS"/>
          <w:sz w:val="24"/>
          <w:szCs w:val="24"/>
        </w:rPr>
        <w:t>Number 8</w:t>
      </w:r>
      <w:r w:rsidR="003528CF">
        <w:rPr>
          <w:rFonts w:ascii="Comic Sans MS" w:hAnsi="Comic Sans MS"/>
          <w:sz w:val="28"/>
          <w:szCs w:val="28"/>
        </w:rPr>
        <w:t xml:space="preserve">             </w:t>
      </w:r>
      <w:r w:rsidR="003528CF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D877473" wp14:editId="5533B71B">
            <wp:extent cx="577215" cy="581088"/>
            <wp:effectExtent l="0" t="0" r="0" b="9525"/>
            <wp:docPr id="31" name="Picture 31" descr="Image result for Numicon 4 Shap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Numicon 4 Shap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56" cy="60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28CF">
        <w:rPr>
          <w:rFonts w:ascii="Comic Sans MS" w:hAnsi="Comic Sans MS"/>
          <w:sz w:val="28"/>
          <w:szCs w:val="28"/>
        </w:rPr>
        <w:t xml:space="preserve"> </w:t>
      </w:r>
      <w:r w:rsidR="003528CF" w:rsidRPr="003528CF">
        <w:rPr>
          <w:rFonts w:ascii="Comic Sans MS" w:hAnsi="Comic Sans MS"/>
          <w:sz w:val="24"/>
          <w:szCs w:val="24"/>
        </w:rPr>
        <w:t>Number 3</w:t>
      </w:r>
    </w:p>
    <w:sectPr w:rsidR="00AA1157" w:rsidRPr="00AA1157" w:rsidSect="00AA1157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57"/>
    <w:rsid w:val="000E7C39"/>
    <w:rsid w:val="003528CF"/>
    <w:rsid w:val="00AA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C6111"/>
  <w15:chartTrackingRefBased/>
  <w15:docId w15:val="{AE4ABEE5-6C15-4C04-A47F-94239273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HPnQNYSH&amp;id=CAA25373FA0FA2DC2FF7459C51F80B7442C119F0&amp;thid=OIP.HPnQNYSHZIFbVVnU4SMQNAHaKd&amp;mediaurl=https://dryuc24b85zbr.cloudfront.net/tes/resources/11014918/image?width%3d500%26height%3d500%26version%3d1424268454286&amp;exph=500&amp;expw=354&amp;q=Numicon+4+Shape&amp;simid=608029629154855387&amp;selectedIndex=19" TargetMode="External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www.bing.com/images/search?view=detailV2&amp;ccid=YDqs8cnh&amp;id=B921B985652D8FB6A1942B4B12F412D7A477D0BD&amp;thid=OIP.YDqs8cnhh09nn4aF3x8IoQHaHe&amp;mediaurl=https://d1uvxqwmcz8fl1.cloudfront.net/tes/resources/6320137/751e3fb8-5f38-4c8a-97e6-494ae33b7bff/image?width%3d200%26height%3d200%26version%3d1411495122000&amp;exph=200&amp;expw=198&amp;q=Numicon+4+Shape&amp;simid=608032987802174263&amp;selectedIndex=2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hyperlink" Target="https://www.bing.com/images/search?view=detailV2&amp;ccid=0BAA6jTK&amp;id=B921B985652D8FB6A1948FE50834EFD30F7E8F04&amp;thid=OIP.0BAA6jTK_u45zGbqgiB7rQHaLH&amp;mediaurl=https://d1uvxqwmcz8fl1.cloudfront.net/tes/resources/6320137/4589fdca-cd56-4971-aeee-6bc246379849/image?width%3d435%26height%3d300%26version%3d1411495122000&amp;exph=300&amp;expw=200&amp;q=Numicon+4+Shape&amp;simid=607994887155222126&amp;selectedIndex=5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image" Target="media/image1.jp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B54FBE82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2020-04-26T11:37:00Z</dcterms:created>
  <dcterms:modified xsi:type="dcterms:W3CDTF">2020-04-26T11:37:00Z</dcterms:modified>
</cp:coreProperties>
</file>