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6B2" w:rsidRDefault="00AE66B2" w:rsidP="008B22AA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</w:rPr>
        <w:t>W</w:t>
      </w:r>
      <w:r w:rsidR="00F655BC">
        <w:rPr>
          <w:rFonts w:ascii="Comic Sans MS" w:hAnsi="Comic Sans MS"/>
          <w:sz w:val="28"/>
          <w:szCs w:val="28"/>
        </w:rPr>
        <w:t>e can show the teen numbers on two</w:t>
      </w:r>
      <w:r>
        <w:rPr>
          <w:rFonts w:ascii="Comic Sans MS" w:hAnsi="Comic Sans MS"/>
          <w:sz w:val="28"/>
          <w:szCs w:val="28"/>
        </w:rPr>
        <w:t xml:space="preserve"> Ten Frame</w:t>
      </w:r>
      <w:r w:rsidR="008B22AA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. Every teen number has one full ten and then some ones.</w:t>
      </w:r>
    </w:p>
    <w:p w:rsidR="00AE66B2" w:rsidRDefault="00AE66B2" w:rsidP="008B22A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53814" cy="84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key-Clipart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8440" cy="86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Can you help Mike the Monkey to put the teen numbers on</w:t>
      </w:r>
      <w:r w:rsidR="00A60DC6">
        <w:rPr>
          <w:rFonts w:ascii="Comic Sans MS" w:hAnsi="Comic Sans MS"/>
          <w:sz w:val="28"/>
          <w:szCs w:val="28"/>
        </w:rPr>
        <w:t>to the</w:t>
      </w:r>
      <w:r>
        <w:rPr>
          <w:rFonts w:ascii="Comic Sans MS" w:hAnsi="Comic Sans MS"/>
          <w:sz w:val="28"/>
          <w:szCs w:val="28"/>
        </w:rPr>
        <w:t xml:space="preserve"> Ten Frame</w:t>
      </w:r>
      <w:r w:rsidR="00A60DC6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? He </w:t>
      </w:r>
      <w:r w:rsidR="00A60DC6">
        <w:rPr>
          <w:rFonts w:ascii="Comic Sans MS" w:hAnsi="Comic Sans MS"/>
          <w:sz w:val="28"/>
          <w:szCs w:val="28"/>
        </w:rPr>
        <w:t>has done the first one</w:t>
      </w:r>
      <w:r w:rsidR="008B22AA">
        <w:rPr>
          <w:rFonts w:ascii="Comic Sans MS" w:hAnsi="Comic Sans MS"/>
          <w:sz w:val="28"/>
          <w:szCs w:val="28"/>
        </w:rPr>
        <w:t xml:space="preserve"> himself.</w:t>
      </w:r>
    </w:p>
    <w:p w:rsidR="00AE66B2" w:rsidRPr="00A60DC6" w:rsidRDefault="00A60DC6">
      <w:pPr>
        <w:rPr>
          <w:rFonts w:ascii="Comic Sans MS" w:hAnsi="Comic Sans MS"/>
          <w:b/>
          <w:sz w:val="28"/>
          <w:szCs w:val="28"/>
          <w:u w:val="single"/>
        </w:rPr>
      </w:pPr>
      <w:r w:rsidRPr="00A60DC6">
        <w:rPr>
          <w:rFonts w:ascii="Comic Sans MS" w:hAnsi="Comic Sans MS"/>
          <w:b/>
          <w:sz w:val="28"/>
          <w:szCs w:val="28"/>
          <w:u w:val="single"/>
        </w:rPr>
        <w:t>NUMBER 14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60DC6" w:rsidTr="00A60DC6"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35560</wp:posOffset>
                      </wp:positionV>
                      <wp:extent cx="457200" cy="457200"/>
                      <wp:effectExtent l="0" t="0" r="19050" b="19050"/>
                      <wp:wrapNone/>
                      <wp:docPr id="2" name="Flowchart: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DB25146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2" o:spid="_x0000_s1026" type="#_x0000_t120" style="position:absolute;margin-left:21.35pt;margin-top:2.8pt;width:3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" fillcolor="#5b9bd5 [3204]" strokecolor="#1f4d78 [160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E42C78" wp14:editId="798AABE4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26670</wp:posOffset>
                      </wp:positionV>
                      <wp:extent cx="457200" cy="457200"/>
                      <wp:effectExtent l="0" t="0" r="19050" b="19050"/>
                      <wp:wrapNone/>
                      <wp:docPr id="3" name="Flowchart: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9C47CF" id="Flowchart: Connector 3" o:spid="_x0000_s1026" type="#_x0000_t120" style="position:absolute;margin-left:18.1pt;margin-top:2.1pt;width:36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E42C78" wp14:editId="798AABE4">
                      <wp:simplePos x="0" y="0"/>
                      <wp:positionH relativeFrom="column">
                        <wp:posOffset>227965</wp:posOffset>
                      </wp:positionH>
                      <wp:positionV relativeFrom="paragraph">
                        <wp:posOffset>7620</wp:posOffset>
                      </wp:positionV>
                      <wp:extent cx="457200" cy="457200"/>
                      <wp:effectExtent l="0" t="0" r="19050" b="19050"/>
                      <wp:wrapNone/>
                      <wp:docPr id="4" name="Flowchart: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9DB07C" id="Flowchart: Connector 4" o:spid="_x0000_s1026" type="#_x0000_t120" style="position:absolute;margin-left:17.95pt;margin-top:.6pt;width:36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1E42C78" wp14:editId="798AABE4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26670</wp:posOffset>
                      </wp:positionV>
                      <wp:extent cx="457200" cy="457200"/>
                      <wp:effectExtent l="0" t="0" r="19050" b="19050"/>
                      <wp:wrapNone/>
                      <wp:docPr id="5" name="Flowchart: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54D215" id="Flowchart: Connector 5" o:spid="_x0000_s1026" type="#_x0000_t120" style="position:absolute;margin-left:17.8pt;margin-top:2.1pt;width:36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04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1E42C78" wp14:editId="798AABE4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7620</wp:posOffset>
                      </wp:positionV>
                      <wp:extent cx="457200" cy="457200"/>
                      <wp:effectExtent l="0" t="0" r="19050" b="19050"/>
                      <wp:wrapNone/>
                      <wp:docPr id="6" name="Flowchart: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9A4B0F" id="Flowchart: Connector 6" o:spid="_x0000_s1026" type="#_x0000_t120" style="position:absolute;margin-left:16.9pt;margin-top:.6pt;width:36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</w:tr>
      <w:tr w:rsidR="00A60DC6" w:rsidTr="00A60DC6"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E42C78" wp14:editId="798AABE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29845</wp:posOffset>
                      </wp:positionV>
                      <wp:extent cx="457200" cy="457200"/>
                      <wp:effectExtent l="0" t="0" r="19050" b="19050"/>
                      <wp:wrapNone/>
                      <wp:docPr id="7" name="Flowchart: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3C0996" id="Flowchart: Connector 7" o:spid="_x0000_s1026" type="#_x0000_t120" style="position:absolute;margin-left:22pt;margin-top:2.35pt;width:36pt;height:3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E42C78" wp14:editId="798AABE4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20320</wp:posOffset>
                      </wp:positionV>
                      <wp:extent cx="457200" cy="457200"/>
                      <wp:effectExtent l="0" t="0" r="19050" b="19050"/>
                      <wp:wrapNone/>
                      <wp:docPr id="8" name="Flowchart: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913CDC" id="Flowchart: Connector 8" o:spid="_x0000_s1026" type="#_x0000_t120" style="position:absolute;margin-left:18.1pt;margin-top:1.6pt;width:36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1E42C78" wp14:editId="798AABE4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10795</wp:posOffset>
                      </wp:positionV>
                      <wp:extent cx="457200" cy="457200"/>
                      <wp:effectExtent l="0" t="0" r="19050" b="19050"/>
                      <wp:wrapNone/>
                      <wp:docPr id="9" name="Flowchart: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C5D159" id="Flowchart: Connector 9" o:spid="_x0000_s1026" type="#_x0000_t120" style="position:absolute;margin-left:18.7pt;margin-top:.85pt;width:36pt;height:3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1E42C78" wp14:editId="798AABE4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48895</wp:posOffset>
                      </wp:positionV>
                      <wp:extent cx="457200" cy="457200"/>
                      <wp:effectExtent l="0" t="0" r="19050" b="19050"/>
                      <wp:wrapNone/>
                      <wp:docPr id="10" name="Flowchart: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0D652" id="Flowchart: Connector 10" o:spid="_x0000_s1026" type="#_x0000_t120" style="position:absolute;margin-left:19.3pt;margin-top:3.85pt;width:36pt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" fillcolor="#5b9bd5" strokecolor="#41719c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04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1E42C78" wp14:editId="798AABE4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39370</wp:posOffset>
                      </wp:positionV>
                      <wp:extent cx="457200" cy="457200"/>
                      <wp:effectExtent l="0" t="0" r="19050" b="19050"/>
                      <wp:wrapNone/>
                      <wp:docPr id="11" name="Flowchart: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341C45" id="Flowchart: Connector 11" o:spid="_x0000_s1026" type="#_x0000_t120" style="position:absolute;margin-left:18.4pt;margin-top:3.1pt;width:36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" fillcolor="#5b9bd5" strokecolor="#41719c" strokeweight="1pt">
                      <v:stroke joinstyle="miter"/>
                    </v:shape>
                  </w:pict>
                </mc:Fallback>
              </mc:AlternateContent>
            </w:r>
            <w:r w:rsidR="008B22AA"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</w:tr>
    </w:tbl>
    <w:p w:rsidR="00AE66B2" w:rsidRDefault="00AE66B2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60DC6" w:rsidTr="00A60DC6"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E42C78" wp14:editId="798AABE4">
                      <wp:simplePos x="0" y="0"/>
                      <wp:positionH relativeFrom="column">
                        <wp:posOffset>231775</wp:posOffset>
                      </wp:positionH>
                      <wp:positionV relativeFrom="paragraph">
                        <wp:posOffset>7620</wp:posOffset>
                      </wp:positionV>
                      <wp:extent cx="457200" cy="457200"/>
                      <wp:effectExtent l="0" t="0" r="19050" b="19050"/>
                      <wp:wrapNone/>
                      <wp:docPr id="12" name="Flowchart: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EF0B92" id="Flowchart: Connector 12" o:spid="_x0000_s1026" type="#_x0000_t120" style="position:absolute;margin-left:18.25pt;margin-top:.6pt;width:36pt;height:3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" fillcolor="#5b9bd5" strokecolor="#41719c" strokeweight="1pt">
                      <v:stroke joinstyle="miter"/>
                    </v:shape>
                  </w:pict>
                </mc:Fallback>
              </mc:AlternateContent>
            </w:r>
            <w:r w:rsidR="008B22AA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1E42C78" wp14:editId="798AABE4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17145</wp:posOffset>
                      </wp:positionV>
                      <wp:extent cx="457200" cy="457200"/>
                      <wp:effectExtent l="0" t="0" r="19050" b="19050"/>
                      <wp:wrapNone/>
                      <wp:docPr id="13" name="Flowchart: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024B95" id="Flowchart: Connector 13" o:spid="_x0000_s1026" type="#_x0000_t120" style="position:absolute;margin-left:15.85pt;margin-top:1.35pt;width:36pt;height:3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" fillcolor="#5b9bd5" strokecolor="#41719c" strokeweight="1pt">
                      <v:stroke joinstyle="miter"/>
                    </v:shape>
                  </w:pict>
                </mc:Fallback>
              </mc:AlternateContent>
            </w:r>
            <w:r w:rsidR="008B22AA">
              <w:rPr>
                <w:rFonts w:ascii="Comic Sans MS" w:hAnsi="Comic Sans MS"/>
                <w:sz w:val="28"/>
                <w:szCs w:val="28"/>
              </w:rPr>
              <w:t>12</w:t>
            </w:r>
          </w:p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1E42C78" wp14:editId="798AABE4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17145</wp:posOffset>
                      </wp:positionV>
                      <wp:extent cx="457200" cy="457200"/>
                      <wp:effectExtent l="0" t="0" r="19050" b="19050"/>
                      <wp:wrapNone/>
                      <wp:docPr id="15" name="Flowchart: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32EE44" id="Flowchart: Connector 15" o:spid="_x0000_s1026" type="#_x0000_t120" style="position:absolute;margin-left:18.7pt;margin-top:1.35pt;width:36pt;height:3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" fillcolor="#5b9bd5" strokecolor="#41719c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8B22AA">
              <w:rPr>
                <w:rFonts w:ascii="Comic Sans MS" w:hAnsi="Comic Sans MS"/>
                <w:sz w:val="28"/>
                <w:szCs w:val="28"/>
              </w:rPr>
              <w:t>13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1E42C78" wp14:editId="798AABE4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17145</wp:posOffset>
                      </wp:positionV>
                      <wp:extent cx="457200" cy="457200"/>
                      <wp:effectExtent l="0" t="0" r="19050" b="19050"/>
                      <wp:wrapNone/>
                      <wp:docPr id="16" name="Flowchart: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8D9F7F" id="Flowchart: Connector 16" o:spid="_x0000_s1026" type="#_x0000_t120" style="position:absolute;margin-left:17.8pt;margin-top:1.35pt;width:36pt;height:3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" fillcolor="#5b9bd5" strokecolor="#41719c" strokeweight="1pt">
                      <v:stroke joinstyle="miter"/>
                    </v:shape>
                  </w:pict>
                </mc:Fallback>
              </mc:AlternateContent>
            </w:r>
            <w:r w:rsidR="008B22AA"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1804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60DC6" w:rsidTr="00A60DC6"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4" w:type="dxa"/>
          </w:tcPr>
          <w:p w:rsidR="00A60DC6" w:rsidRDefault="00A60D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A60DC6" w:rsidRDefault="00A60D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Now say the </w:t>
      </w:r>
      <w:proofErr w:type="gramStart"/>
      <w:r>
        <w:rPr>
          <w:rFonts w:ascii="Comic Sans MS" w:hAnsi="Comic Sans MS"/>
          <w:sz w:val="28"/>
          <w:szCs w:val="28"/>
        </w:rPr>
        <w:t xml:space="preserve">sentence;   </w:t>
      </w:r>
      <w:proofErr w:type="gramEnd"/>
      <w:r>
        <w:rPr>
          <w:rFonts w:ascii="Comic Sans MS" w:hAnsi="Comic Sans MS"/>
          <w:sz w:val="28"/>
          <w:szCs w:val="28"/>
        </w:rPr>
        <w:t xml:space="preserve">   “</w:t>
      </w:r>
      <w:r w:rsidRPr="00A60DC6">
        <w:rPr>
          <w:rFonts w:ascii="Comic Sans MS" w:hAnsi="Comic Sans MS"/>
          <w:color w:val="FF0000"/>
          <w:sz w:val="28"/>
          <w:szCs w:val="28"/>
        </w:rPr>
        <w:t>14 is equal to one ten and 4 ones”</w:t>
      </w:r>
    </w:p>
    <w:p w:rsidR="00A60DC6" w:rsidRDefault="00A60DC6" w:rsidP="008B22A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Don’t worry about drawing the Ten Frames if that’s too tricky- just draw the dots in a Ten Frame pattern.</w:t>
      </w:r>
    </w:p>
    <w:p w:rsidR="00A60DC6" w:rsidRDefault="00A60DC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5F647C6" wp14:editId="042C6467">
            <wp:extent cx="653814" cy="8463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key-Clipart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8440" cy="86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Can you draw 12 on two Ten Frames? Now say the sentence</w:t>
      </w:r>
    </w:p>
    <w:p w:rsidR="00A60DC6" w:rsidRDefault="00A60DC6" w:rsidP="00A60DC6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A60DC6">
        <w:rPr>
          <w:rFonts w:ascii="Comic Sans MS" w:hAnsi="Comic Sans MS"/>
          <w:color w:val="FF0000"/>
          <w:sz w:val="28"/>
          <w:szCs w:val="28"/>
        </w:rPr>
        <w:t>12 is equal to __ ten and __ ones</w:t>
      </w:r>
    </w:p>
    <w:p w:rsidR="00A60DC6" w:rsidRDefault="00A60DC6" w:rsidP="00A60DC6">
      <w:pPr>
        <w:rPr>
          <w:rFonts w:ascii="Comic Sans MS" w:hAnsi="Comic Sans MS"/>
          <w:sz w:val="28"/>
          <w:szCs w:val="28"/>
        </w:rPr>
      </w:pPr>
      <w:r w:rsidRPr="00A60DC6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5F647C6" wp14:editId="042C6467">
            <wp:extent cx="653814" cy="8463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key-Clipart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8440" cy="86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0DC6">
        <w:rPr>
          <w:rFonts w:ascii="Comic Sans MS" w:hAnsi="Comic Sans MS"/>
          <w:sz w:val="28"/>
          <w:szCs w:val="28"/>
        </w:rPr>
        <w:t xml:space="preserve"> Can you draw 17 on two Ten Frames? Now say the sentence</w:t>
      </w:r>
    </w:p>
    <w:p w:rsidR="00A60DC6" w:rsidRDefault="00A60DC6" w:rsidP="00A60DC6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8B22AA">
        <w:rPr>
          <w:rFonts w:ascii="Comic Sans MS" w:hAnsi="Comic Sans MS"/>
          <w:color w:val="FF0000"/>
          <w:sz w:val="28"/>
          <w:szCs w:val="28"/>
        </w:rPr>
        <w:t>17 is equal to __ ten and __ ones</w:t>
      </w:r>
    </w:p>
    <w:p w:rsidR="008B22AA" w:rsidRPr="008B22AA" w:rsidRDefault="008B22AA" w:rsidP="00A60DC6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>Pick</w:t>
      </w:r>
      <w:r w:rsidRPr="008B22AA">
        <w:rPr>
          <w:rFonts w:ascii="Comic Sans MS" w:hAnsi="Comic Sans MS"/>
          <w:color w:val="000000" w:themeColor="text1"/>
          <w:sz w:val="28"/>
          <w:szCs w:val="28"/>
        </w:rPr>
        <w:t xml:space="preserve"> your own teen number to represent on 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two </w:t>
      </w:r>
      <w:r w:rsidRPr="008B22AA">
        <w:rPr>
          <w:rFonts w:ascii="Comic Sans MS" w:hAnsi="Comic Sans MS"/>
          <w:color w:val="000000" w:themeColor="text1"/>
          <w:sz w:val="28"/>
          <w:szCs w:val="28"/>
        </w:rPr>
        <w:t>Ten Frames</w:t>
      </w:r>
      <w:r>
        <w:rPr>
          <w:rFonts w:ascii="Comic Sans MS" w:hAnsi="Comic Sans MS"/>
          <w:color w:val="000000" w:themeColor="text1"/>
          <w:sz w:val="28"/>
          <w:szCs w:val="28"/>
        </w:rPr>
        <w:t>!!</w:t>
      </w:r>
    </w:p>
    <w:p w:rsidR="00F655BC" w:rsidRPr="00A60DC6" w:rsidRDefault="00F655BC" w:rsidP="00A60DC6">
      <w:pPr>
        <w:jc w:val="center"/>
        <w:rPr>
          <w:rFonts w:ascii="Comic Sans MS" w:hAnsi="Comic Sans MS"/>
          <w:sz w:val="28"/>
          <w:szCs w:val="28"/>
        </w:rPr>
      </w:pPr>
    </w:p>
    <w:sectPr w:rsidR="00F655BC" w:rsidRPr="00A60DC6" w:rsidSect="008B22AA"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6B2"/>
    <w:rsid w:val="008B22AA"/>
    <w:rsid w:val="00A60DC6"/>
    <w:rsid w:val="00AE252A"/>
    <w:rsid w:val="00AE66B2"/>
    <w:rsid w:val="00F6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A3396"/>
  <w15:chartTrackingRefBased/>
  <w15:docId w15:val="{A80E8553-22D3-4CAB-8B21-B48D772A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0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62B646EA</Template>
  <TotalTime>0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2020-06-04T17:24:00Z</dcterms:created>
  <dcterms:modified xsi:type="dcterms:W3CDTF">2020-06-04T17:24:00Z</dcterms:modified>
</cp:coreProperties>
</file>