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C39" w:rsidRDefault="009D032F" w:rsidP="00A8138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our </w:t>
      </w:r>
      <w:r w:rsidRPr="009D032F">
        <w:rPr>
          <w:rFonts w:ascii="Comic Sans MS" w:hAnsi="Comic Sans MS"/>
          <w:color w:val="FF0000"/>
          <w:sz w:val="28"/>
          <w:szCs w:val="28"/>
        </w:rPr>
        <w:t xml:space="preserve">Part- Part –Whole </w:t>
      </w:r>
      <w:r>
        <w:rPr>
          <w:rFonts w:ascii="Comic Sans MS" w:hAnsi="Comic Sans MS"/>
          <w:sz w:val="28"/>
          <w:szCs w:val="28"/>
        </w:rPr>
        <w:t>chart? It looks like this….</w:t>
      </w:r>
    </w:p>
    <w:p w:rsidR="009D032F" w:rsidRDefault="009D032F">
      <w:pPr>
        <w:rPr>
          <w:rFonts w:ascii="Comic Sans MS" w:hAnsi="Comic Sans MS"/>
          <w:sz w:val="28"/>
          <w:szCs w:val="28"/>
        </w:rPr>
      </w:pPr>
    </w:p>
    <w:p w:rsidR="009D032F" w:rsidRDefault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452754</wp:posOffset>
                </wp:positionV>
                <wp:extent cx="1276350" cy="13811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8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032F" w:rsidRDefault="009D032F" w:rsidP="009D032F">
                            <w:pPr>
                              <w:jc w:val="center"/>
                            </w:pPr>
                            <w:r>
                              <w:t>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4.25pt;margin-top:35.65pt;width:100.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" fillcolor="#5b9bd5 [3204]" strokecolor="#1f4d78 [1604]" strokeweight="1pt">
                <v:textbox>
                  <w:txbxContent>
                    <w:p w:rsidR="009D032F" w:rsidRDefault="009D032F" w:rsidP="009D032F">
                      <w:pPr>
                        <w:jc w:val="center"/>
                      </w:pPr>
                      <w:r>
                        <w:t>PART</w:t>
                      </w:r>
                    </w:p>
                  </w:txbxContent>
                </v:textbox>
              </v:rect>
            </w:pict>
          </mc:Fallback>
        </mc:AlternateContent>
      </w:r>
    </w:p>
    <w:p w:rsidR="009D032F" w:rsidRPr="009D032F" w:rsidRDefault="009D032F" w:rsidP="009D032F">
      <w:pPr>
        <w:rPr>
          <w:rFonts w:ascii="Comic Sans MS" w:hAnsi="Comic Sans MS"/>
          <w:sz w:val="28"/>
          <w:szCs w:val="28"/>
        </w:rPr>
      </w:pPr>
    </w:p>
    <w:p w:rsidR="009D032F" w:rsidRPr="009D032F" w:rsidRDefault="009D032F" w:rsidP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9A0BFF" wp14:editId="5ACAF15A">
                <wp:simplePos x="0" y="0"/>
                <wp:positionH relativeFrom="column">
                  <wp:posOffset>2857500</wp:posOffset>
                </wp:positionH>
                <wp:positionV relativeFrom="paragraph">
                  <wp:posOffset>238759</wp:posOffset>
                </wp:positionV>
                <wp:extent cx="1724025" cy="23526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2352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D032F" w:rsidRPr="00A81380" w:rsidRDefault="009D032F" w:rsidP="009D032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A81380">
                              <w:rPr>
                                <w:color w:val="FF0000"/>
                              </w:rPr>
                              <w:t>WHOLE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0BFF" id="Rectangle 3" o:spid="_x0000_s1027" style="position:absolute;margin-left:225pt;margin-top:18.8pt;width:135.75pt;height:18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" fillcolor="#5b9bd5" strokecolor="#41719c" strokeweight="1pt">
                <v:textbox>
                  <w:txbxContent>
                    <w:p w:rsidR="009D032F" w:rsidRPr="00A81380" w:rsidRDefault="009D032F" w:rsidP="009D032F">
                      <w:pPr>
                        <w:jc w:val="center"/>
                        <w:rPr>
                          <w:color w:val="FF0000"/>
                        </w:rPr>
                      </w:pPr>
                      <w:r w:rsidRPr="00A81380">
                        <w:rPr>
                          <w:color w:val="FF0000"/>
                        </w:rPr>
                        <w:t>WHOLE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A</w:t>
      </w:r>
    </w:p>
    <w:p w:rsidR="009D032F" w:rsidRDefault="009D032F" w:rsidP="009D032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146050</wp:posOffset>
                </wp:positionV>
                <wp:extent cx="1323975" cy="962025"/>
                <wp:effectExtent l="0" t="0" r="47625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962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645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14.75pt;margin-top:11.5pt;width:104.2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          </w: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133985</wp:posOffset>
                </wp:positionV>
                <wp:extent cx="1276350" cy="1085850"/>
                <wp:effectExtent l="0" t="38100" r="57150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1085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1BF07" id="Straight Arrow Connector 7" o:spid="_x0000_s1026" type="#_x0000_t32" style="position:absolute;margin-left:119.25pt;margin-top:10.55pt;width:100.5pt;height:85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                                      </w: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A0BFF" wp14:editId="5ACAF15A">
                <wp:simplePos x="0" y="0"/>
                <wp:positionH relativeFrom="column">
                  <wp:posOffset>228600</wp:posOffset>
                </wp:positionH>
                <wp:positionV relativeFrom="paragraph">
                  <wp:posOffset>8890</wp:posOffset>
                </wp:positionV>
                <wp:extent cx="1276350" cy="1381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81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D032F" w:rsidRDefault="009D032F" w:rsidP="009D032F">
                            <w:pPr>
                              <w:jc w:val="center"/>
                            </w:pPr>
                            <w:r>
                              <w:t>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0BFF" id="Rectangle 2" o:spid="_x0000_s1028" style="position:absolute;margin-left:18pt;margin-top:.7pt;width:100.5pt;height:10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" fillcolor="#5b9bd5" strokecolor="#41719c" strokeweight="1pt">
                <v:textbox>
                  <w:txbxContent>
                    <w:p w:rsidR="009D032F" w:rsidRDefault="009D032F" w:rsidP="009D032F">
                      <w:pPr>
                        <w:jc w:val="center"/>
                      </w:pPr>
                      <w:r>
                        <w:t>PART</w:t>
                      </w:r>
                    </w:p>
                  </w:txbxContent>
                </v:textbox>
              </v:rect>
            </w:pict>
          </mc:Fallback>
        </mc:AlternateContent>
      </w:r>
    </w:p>
    <w:p w:rsidR="009D032F" w:rsidRDefault="009D032F" w:rsidP="009D032F">
      <w:pPr>
        <w:tabs>
          <w:tab w:val="left" w:pos="304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B </w:t>
      </w:r>
    </w:p>
    <w:p w:rsidR="009D032F" w:rsidRDefault="009D032F" w:rsidP="009D032F">
      <w:pPr>
        <w:tabs>
          <w:tab w:val="left" w:pos="774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9D032F" w:rsidRDefault="009D032F" w:rsidP="009D032F">
      <w:pPr>
        <w:tabs>
          <w:tab w:val="left" w:pos="7740"/>
        </w:tabs>
        <w:rPr>
          <w:rFonts w:ascii="Comic Sans MS" w:hAnsi="Comic Sans MS"/>
          <w:sz w:val="28"/>
          <w:szCs w:val="28"/>
        </w:rPr>
      </w:pPr>
    </w:p>
    <w:p w:rsidR="00A81380" w:rsidRDefault="009D032F" w:rsidP="00A81380">
      <w:pPr>
        <w:tabs>
          <w:tab w:val="left" w:pos="7740"/>
        </w:tabs>
        <w:jc w:val="center"/>
        <w:rPr>
          <w:rFonts w:ascii="Comic Sans MS" w:hAnsi="Comic Sans MS"/>
          <w:color w:val="FF0000"/>
          <w:sz w:val="28"/>
          <w:szCs w:val="28"/>
        </w:rPr>
      </w:pPr>
      <w:r w:rsidRPr="00C9728F">
        <w:rPr>
          <w:rFonts w:ascii="Comic Sans MS" w:hAnsi="Comic Sans MS"/>
          <w:color w:val="000000" w:themeColor="text1"/>
          <w:sz w:val="28"/>
          <w:szCs w:val="28"/>
        </w:rPr>
        <w:t xml:space="preserve">You </w:t>
      </w:r>
      <w:r w:rsidR="00C9728F" w:rsidRPr="00C9728F">
        <w:rPr>
          <w:rFonts w:ascii="Comic Sans MS" w:hAnsi="Comic Sans MS"/>
          <w:color w:val="000000" w:themeColor="text1"/>
          <w:sz w:val="28"/>
          <w:szCs w:val="28"/>
        </w:rPr>
        <w:t xml:space="preserve">are going to talk about </w:t>
      </w:r>
      <w:r w:rsidR="00C9728F">
        <w:rPr>
          <w:rFonts w:ascii="Comic Sans MS" w:hAnsi="Comic Sans MS"/>
          <w:color w:val="FF0000"/>
          <w:sz w:val="28"/>
          <w:szCs w:val="28"/>
        </w:rPr>
        <w:t>number 7</w:t>
      </w:r>
      <w:r w:rsidR="00A81380" w:rsidRPr="00A81380">
        <w:rPr>
          <w:rFonts w:ascii="Comic Sans MS" w:hAnsi="Comic Sans MS"/>
          <w:color w:val="FF0000"/>
          <w:sz w:val="28"/>
          <w:szCs w:val="28"/>
        </w:rPr>
        <w:t>.</w:t>
      </w:r>
      <w:r w:rsidR="00C9728F">
        <w:rPr>
          <w:rFonts w:ascii="Comic Sans MS" w:hAnsi="Comic Sans MS"/>
          <w:color w:val="FF0000"/>
          <w:sz w:val="28"/>
          <w:szCs w:val="28"/>
        </w:rPr>
        <w:t xml:space="preserve"> </w:t>
      </w:r>
      <w:r w:rsidR="00C9728F" w:rsidRPr="00C9728F">
        <w:rPr>
          <w:rFonts w:ascii="Comic Sans MS" w:hAnsi="Comic Sans MS"/>
          <w:color w:val="000000" w:themeColor="text1"/>
          <w:sz w:val="28"/>
          <w:szCs w:val="28"/>
        </w:rPr>
        <w:t xml:space="preserve">You are going to split </w:t>
      </w:r>
      <w:r w:rsidR="00C9728F">
        <w:rPr>
          <w:rFonts w:ascii="Comic Sans MS" w:hAnsi="Comic Sans MS"/>
          <w:color w:val="FF0000"/>
          <w:sz w:val="28"/>
          <w:szCs w:val="28"/>
        </w:rPr>
        <w:t>number 7</w:t>
      </w:r>
      <w:r w:rsidR="00A81380" w:rsidRPr="00A81380">
        <w:rPr>
          <w:rFonts w:ascii="Comic Sans MS" w:hAnsi="Comic Sans MS"/>
          <w:color w:val="FF0000"/>
          <w:sz w:val="28"/>
          <w:szCs w:val="28"/>
        </w:rPr>
        <w:t xml:space="preserve"> </w:t>
      </w:r>
      <w:r w:rsidR="00A81380" w:rsidRPr="00C9728F">
        <w:rPr>
          <w:rFonts w:ascii="Comic Sans MS" w:hAnsi="Comic Sans MS"/>
          <w:color w:val="000000" w:themeColor="text1"/>
          <w:sz w:val="28"/>
          <w:szCs w:val="28"/>
        </w:rPr>
        <w:t>in different ways.</w:t>
      </w:r>
    </w:p>
    <w:p w:rsidR="00A81380" w:rsidRPr="00A81380" w:rsidRDefault="00A81380" w:rsidP="00A81380">
      <w:pPr>
        <w:tabs>
          <w:tab w:val="left" w:pos="7740"/>
        </w:tabs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398780" cy="785626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7BA4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0375038F" wp14:editId="3B162EFC">
            <wp:extent cx="398780" cy="785626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728F"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inline distT="0" distB="0" distL="0" distR="0" wp14:anchorId="324E6C00" wp14:editId="05921159">
            <wp:extent cx="398780" cy="785626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pider-Man-PNG-Pic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43" cy="82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>Draw a big Part-Part-Whole chart on a page.</w:t>
      </w:r>
    </w:p>
    <w:p w:rsidR="00A81380" w:rsidRDefault="00C9728F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Now get 7</w:t>
      </w:r>
      <w:r w:rsidR="00A81380" w:rsidRPr="00A81380">
        <w:rPr>
          <w:rFonts w:ascii="Comic Sans MS" w:hAnsi="Comic Sans MS"/>
          <w:sz w:val="28"/>
          <w:szCs w:val="28"/>
        </w:rPr>
        <w:t xml:space="preserve"> little </w:t>
      </w:r>
      <w:proofErr w:type="gramStart"/>
      <w:r w:rsidR="00A81380" w:rsidRPr="00A81380">
        <w:rPr>
          <w:rFonts w:ascii="Comic Sans MS" w:hAnsi="Comic Sans MS"/>
          <w:sz w:val="28"/>
          <w:szCs w:val="28"/>
        </w:rPr>
        <w:t>things</w:t>
      </w:r>
      <w:r w:rsidR="00A81380">
        <w:rPr>
          <w:rFonts w:ascii="Comic Sans MS" w:hAnsi="Comic Sans MS"/>
          <w:sz w:val="28"/>
          <w:szCs w:val="28"/>
        </w:rPr>
        <w:t xml:space="preserve"> </w:t>
      </w:r>
      <w:r w:rsidR="00A81380" w:rsidRPr="00A81380">
        <w:rPr>
          <w:rFonts w:ascii="Comic Sans MS" w:hAnsi="Comic Sans MS"/>
          <w:sz w:val="28"/>
          <w:szCs w:val="28"/>
        </w:rPr>
        <w:t>.</w:t>
      </w:r>
      <w:proofErr w:type="gramEnd"/>
      <w:r w:rsidR="00A81380">
        <w:rPr>
          <w:rFonts w:ascii="Comic Sans MS" w:hAnsi="Comic Sans MS"/>
          <w:sz w:val="28"/>
          <w:szCs w:val="28"/>
        </w:rPr>
        <w:t xml:space="preserve">(they don’t have to be all the same!) </w:t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 xml:space="preserve"> Put some of the things in Part A.</w:t>
      </w:r>
    </w:p>
    <w:p w:rsidR="00A81380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 xml:space="preserve"> Put the rest of the things in Part B. </w:t>
      </w:r>
    </w:p>
    <w:p w:rsidR="00C9728F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 w:rsidRPr="00A81380">
        <w:rPr>
          <w:rFonts w:ascii="Comic Sans MS" w:hAnsi="Comic Sans MS"/>
          <w:sz w:val="28"/>
          <w:szCs w:val="28"/>
        </w:rPr>
        <w:t>Now tell the story…say it like this…</w:t>
      </w:r>
    </w:p>
    <w:p w:rsidR="009D032F" w:rsidRDefault="00A81380" w:rsidP="00A81380">
      <w:pPr>
        <w:pStyle w:val="ListParagraph"/>
        <w:numPr>
          <w:ilvl w:val="0"/>
          <w:numId w:val="1"/>
        </w:numPr>
        <w:tabs>
          <w:tab w:val="left" w:pos="774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proofErr w:type="gramStart"/>
      <w:r w:rsidRPr="004D7BA4">
        <w:rPr>
          <w:rFonts w:ascii="Comic Sans MS" w:hAnsi="Comic Sans MS"/>
          <w:color w:val="FF0000"/>
          <w:sz w:val="28"/>
          <w:szCs w:val="28"/>
        </w:rPr>
        <w:t>”One</w:t>
      </w:r>
      <w:proofErr w:type="gramEnd"/>
      <w:r w:rsidR="00C9728F">
        <w:rPr>
          <w:rFonts w:ascii="Comic Sans MS" w:hAnsi="Comic Sans MS"/>
          <w:color w:val="FF0000"/>
          <w:sz w:val="28"/>
          <w:szCs w:val="28"/>
        </w:rPr>
        <w:t xml:space="preserve"> P</w:t>
      </w:r>
      <w:r w:rsidRPr="004D7BA4">
        <w:rPr>
          <w:rFonts w:ascii="Comic Sans MS" w:hAnsi="Comic Sans MS"/>
          <w:color w:val="FF0000"/>
          <w:sz w:val="28"/>
          <w:szCs w:val="28"/>
        </w:rPr>
        <w:t>art is __, the other Part is __, and the Whole is __ .”</w:t>
      </w:r>
    </w:p>
    <w:p w:rsidR="009D032F" w:rsidRPr="009D032F" w:rsidRDefault="00A81380" w:rsidP="00A81380">
      <w:pPr>
        <w:tabs>
          <w:tab w:val="left" w:pos="7740"/>
        </w:tabs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</w:t>
      </w:r>
      <w:r w:rsidR="00C9728F">
        <w:rPr>
          <w:rFonts w:ascii="Comic Sans MS" w:hAnsi="Comic Sans MS"/>
          <w:sz w:val="28"/>
          <w:szCs w:val="28"/>
        </w:rPr>
        <w:t>here are lots of ways to split 7</w:t>
      </w:r>
      <w:r>
        <w:rPr>
          <w:rFonts w:ascii="Comic Sans MS" w:hAnsi="Comic Sans MS"/>
          <w:sz w:val="28"/>
          <w:szCs w:val="28"/>
        </w:rPr>
        <w:t>. Do it a different way now. Don’t forget to tell the story</w:t>
      </w:r>
      <w:r w:rsidR="00C9728F">
        <w:rPr>
          <w:rFonts w:ascii="Comic Sans MS" w:hAnsi="Comic Sans MS"/>
          <w:sz w:val="28"/>
          <w:szCs w:val="28"/>
        </w:rPr>
        <w:t xml:space="preserve"> each time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using our </w:t>
      </w:r>
      <w:r w:rsidR="00C9728F">
        <w:rPr>
          <w:rFonts w:ascii="Comic Sans MS" w:hAnsi="Comic Sans MS"/>
          <w:sz w:val="28"/>
          <w:szCs w:val="28"/>
        </w:rPr>
        <w:t>star</w:t>
      </w:r>
      <w:r>
        <w:rPr>
          <w:rFonts w:ascii="Comic Sans MS" w:hAnsi="Comic Sans MS"/>
          <w:sz w:val="28"/>
          <w:szCs w:val="28"/>
        </w:rPr>
        <w:t xml:space="preserve"> maths words!!</w:t>
      </w:r>
    </w:p>
    <w:sectPr w:rsidR="009D032F" w:rsidRPr="009D032F" w:rsidSect="009D032F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B18DA"/>
    <w:multiLevelType w:val="hybridMultilevel"/>
    <w:tmpl w:val="84B0BB0E"/>
    <w:lvl w:ilvl="0" w:tplc="8CEA7EF4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2F"/>
    <w:rsid w:val="000E7C39"/>
    <w:rsid w:val="004D7BA4"/>
    <w:rsid w:val="009D032F"/>
    <w:rsid w:val="00A81380"/>
    <w:rsid w:val="00C9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6581C"/>
  <w15:chartTrackingRefBased/>
  <w15:docId w15:val="{038842B2-9E12-4C9B-9B4A-E5063EE63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62B646EA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2020-06-04T17:32:00Z</dcterms:created>
  <dcterms:modified xsi:type="dcterms:W3CDTF">2020-06-04T17:32:00Z</dcterms:modified>
</cp:coreProperties>
</file>