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B32C6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3295461</wp:posOffset>
                </wp:positionH>
                <wp:positionV relativeFrom="paragraph">
                  <wp:posOffset>338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C68" w:rsidRDefault="00B32C68">
                            <w:r>
                              <w:t xml:space="preserve">Can you write the division sum under each set of marbles </w:t>
                            </w:r>
                            <w:proofErr w:type="spellStart"/>
                            <w:proofErr w:type="gramStart"/>
                            <w:r>
                              <w:t>eg</w:t>
                            </w:r>
                            <w:proofErr w:type="spellEnd"/>
                            <w:r>
                              <w:t>.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  <w:p w:rsidR="00B32C68" w:rsidRDefault="00534682">
                            <w:r>
                              <w:t xml:space="preserve">1) 6 </w:t>
                            </w:r>
                            <w:r w:rsidR="00B32C68">
                              <w:rPr>
                                <w:rFonts w:cstheme="minorHAnsi"/>
                              </w:rPr>
                              <w:t>÷</w:t>
                            </w:r>
                            <w:r w:rsidR="00B32C68">
                              <w:t>3</w:t>
                            </w:r>
                            <w:r>
                              <w:t xml:space="preserve"> </w:t>
                            </w:r>
                            <w:r w:rsidR="00B32C68">
                              <w:t>=</w:t>
                            </w:r>
                            <w:r>
                              <w:t xml:space="preserve"> </w:t>
                            </w:r>
                            <w:bookmarkStart w:id="0" w:name="_GoBack"/>
                            <w:bookmarkEnd w:id="0"/>
                            <w:r w:rsidR="00B32C68"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9.5pt;margin-top:.0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">
                <v:textbox style="mso-fit-shape-to-text:t">
                  <w:txbxContent>
                    <w:p w:rsidR="00B32C68" w:rsidRDefault="00B32C68">
                      <w:r>
                        <w:t xml:space="preserve">Can you write the division sum under each set of marbles </w:t>
                      </w:r>
                      <w:proofErr w:type="spellStart"/>
                      <w:proofErr w:type="gramStart"/>
                      <w:r>
                        <w:t>eg</w:t>
                      </w:r>
                      <w:proofErr w:type="spellEnd"/>
                      <w:r>
                        <w:t>.</w:t>
                      </w:r>
                      <w:proofErr w:type="gramEnd"/>
                      <w:r>
                        <w:t xml:space="preserve"> </w:t>
                      </w:r>
                    </w:p>
                    <w:p w:rsidR="00B32C68" w:rsidRDefault="00534682">
                      <w:r>
                        <w:t xml:space="preserve">1) 6 </w:t>
                      </w:r>
                      <w:r w:rsidR="00B32C68">
                        <w:rPr>
                          <w:rFonts w:cstheme="minorHAnsi"/>
                        </w:rPr>
                        <w:t>÷</w:t>
                      </w:r>
                      <w:r w:rsidR="00B32C68">
                        <w:t>3</w:t>
                      </w:r>
                      <w:r>
                        <w:t xml:space="preserve"> </w:t>
                      </w:r>
                      <w:r w:rsidR="00B32C68">
                        <w:t>=</w:t>
                      </w:r>
                      <w:r>
                        <w:t xml:space="preserve"> </w:t>
                      </w:r>
                      <w:bookmarkStart w:id="1" w:name="_GoBack"/>
                      <w:bookmarkEnd w:id="1"/>
                      <w:r w:rsidR="00B32C68"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0C1A">
        <w:rPr>
          <w:noProof/>
          <w:lang w:eastAsia="en-GB"/>
        </w:rPr>
        <w:drawing>
          <wp:inline distT="0" distB="0" distL="0" distR="0" wp14:anchorId="10AB6994" wp14:editId="5C4679DA">
            <wp:extent cx="5709895" cy="9192638"/>
            <wp:effectExtent l="0" t="0" r="571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437" t="16731" r="34996" b="4574"/>
                    <a:stretch/>
                  </pic:blipFill>
                  <pic:spPr bwMode="auto">
                    <a:xfrm>
                      <a:off x="0" y="0"/>
                      <a:ext cx="5811577" cy="93563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C1A"/>
    <w:rsid w:val="0023726E"/>
    <w:rsid w:val="00534682"/>
    <w:rsid w:val="00870C1A"/>
    <w:rsid w:val="00B32C68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B1EC1"/>
  <w15:chartTrackingRefBased/>
  <w15:docId w15:val="{FA6D72E0-16BE-4106-AF20-82726ED8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38B0473D</Template>
  <TotalTime>10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3</cp:revision>
  <dcterms:created xsi:type="dcterms:W3CDTF">2020-05-15T10:14:00Z</dcterms:created>
  <dcterms:modified xsi:type="dcterms:W3CDTF">2020-05-22T11:33:00Z</dcterms:modified>
</cp:coreProperties>
</file>