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4444B1">
      <w:bookmarkStart w:id="0" w:name="_GoBack"/>
      <w:r>
        <w:rPr>
          <w:noProof/>
          <w:lang w:eastAsia="en-GB"/>
        </w:rPr>
        <w:drawing>
          <wp:inline distT="0" distB="0" distL="0" distR="0" wp14:anchorId="366D37E3" wp14:editId="4964B56C">
            <wp:extent cx="5554216" cy="9075906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777" t="17269" r="34996" b="6061"/>
                    <a:stretch/>
                  </pic:blipFill>
                  <pic:spPr bwMode="auto">
                    <a:xfrm>
                      <a:off x="0" y="0"/>
                      <a:ext cx="5568494" cy="9099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4B1"/>
    <w:rsid w:val="0023726E"/>
    <w:rsid w:val="004444B1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FB6C1-2889-4172-AD73-D4ED464AB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38B0473D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2020-05-22T11:25:00Z</dcterms:created>
  <dcterms:modified xsi:type="dcterms:W3CDTF">2020-05-22T11:27:00Z</dcterms:modified>
</cp:coreProperties>
</file>