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A31A4B">
      <w:bookmarkStart w:id="0" w:name="_GoBack"/>
      <w:r>
        <w:rPr>
          <w:noProof/>
          <w:lang w:eastAsia="en-GB"/>
        </w:rPr>
        <w:drawing>
          <wp:inline distT="0" distB="0" distL="0" distR="0" wp14:anchorId="597F8EAB" wp14:editId="24D55BD0">
            <wp:extent cx="5846323" cy="8804346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777" t="10869" r="34996" b="5491"/>
                    <a:stretch/>
                  </pic:blipFill>
                  <pic:spPr bwMode="auto">
                    <a:xfrm>
                      <a:off x="0" y="0"/>
                      <a:ext cx="5856230" cy="8819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A4B"/>
    <w:rsid w:val="0023726E"/>
    <w:rsid w:val="00A31A4B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406957-536C-45A3-B9B2-224DC2615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38B0473D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2020-05-22T12:00:00Z</dcterms:created>
  <dcterms:modified xsi:type="dcterms:W3CDTF">2020-05-22T12:03:00Z</dcterms:modified>
</cp:coreProperties>
</file>