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80708B">
      <w:bookmarkStart w:id="0" w:name="_GoBack"/>
      <w:r>
        <w:rPr>
          <w:noProof/>
          <w:lang w:eastAsia="en-GB"/>
        </w:rPr>
        <w:drawing>
          <wp:inline distT="0" distB="0" distL="0" distR="0" wp14:anchorId="623B09B0" wp14:editId="5BA8C923">
            <wp:extent cx="5837555" cy="914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674" t="15831" r="33117" b="5547"/>
                    <a:stretch/>
                  </pic:blipFill>
                  <pic:spPr bwMode="auto">
                    <a:xfrm>
                      <a:off x="0" y="0"/>
                      <a:ext cx="5849507" cy="9162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08B"/>
    <w:rsid w:val="0023726E"/>
    <w:rsid w:val="0080708B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CD5EEC-F1A5-4C7D-ACD8-CAB4C9D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D1F2ACC4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2020-06-20T08:14:00Z</dcterms:created>
  <dcterms:modified xsi:type="dcterms:W3CDTF">2020-06-20T08:16:00Z</dcterms:modified>
</cp:coreProperties>
</file>