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62402F">
      <w:bookmarkStart w:id="0" w:name="_GoBack"/>
      <w:r>
        <w:rPr>
          <w:noProof/>
          <w:lang w:eastAsia="en-GB"/>
        </w:rPr>
        <w:drawing>
          <wp:inline distT="0" distB="0" distL="0" distR="0" wp14:anchorId="1E064612" wp14:editId="796756B7">
            <wp:extent cx="9328291" cy="5798448"/>
            <wp:effectExtent l="0" t="666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94" t="22662" r="30840" b="11149"/>
                    <a:stretch/>
                  </pic:blipFill>
                  <pic:spPr bwMode="auto">
                    <a:xfrm rot="5400000">
                      <a:off x="0" y="0"/>
                      <a:ext cx="9381027" cy="5831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02F"/>
    <w:rsid w:val="0023726E"/>
    <w:rsid w:val="0062402F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67E682-84FD-41C0-9D7D-CAF58B20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6AEA086D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2020-04-03T09:48:00Z</dcterms:created>
  <dcterms:modified xsi:type="dcterms:W3CDTF">2020-04-03T09:50:00Z</dcterms:modified>
</cp:coreProperties>
</file>