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BB3D7D">
      <w:bookmarkStart w:id="0" w:name="_GoBack"/>
      <w:r>
        <w:rPr>
          <w:noProof/>
          <w:lang w:eastAsia="en-GB"/>
        </w:rPr>
        <w:drawing>
          <wp:inline distT="0" distB="0" distL="0" distR="0" wp14:anchorId="3A87FE55" wp14:editId="663B62A8">
            <wp:extent cx="5709885" cy="8939719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454" t="14492" r="32451" b="5182"/>
                    <a:stretch/>
                  </pic:blipFill>
                  <pic:spPr bwMode="auto">
                    <a:xfrm>
                      <a:off x="0" y="0"/>
                      <a:ext cx="5733812" cy="897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D7D"/>
    <w:rsid w:val="0023726E"/>
    <w:rsid w:val="00BB3D7D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1D85E1-BC7D-48B7-AA87-263DBB0F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AA909C48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2020-05-14T14:56:00Z</dcterms:created>
  <dcterms:modified xsi:type="dcterms:W3CDTF">2020-05-14T15:04:00Z</dcterms:modified>
</cp:coreProperties>
</file>