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6E0B9A">
      <w:bookmarkStart w:id="0" w:name="_GoBack"/>
      <w:r>
        <w:rPr>
          <w:noProof/>
          <w:lang w:eastAsia="en-GB"/>
        </w:rPr>
        <w:drawing>
          <wp:inline distT="0" distB="0" distL="0" distR="0" wp14:anchorId="350BD628" wp14:editId="5A3A25E3">
            <wp:extent cx="5904230" cy="8638162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6353" t="16610" r="41244" b="4584"/>
                    <a:stretch/>
                  </pic:blipFill>
                  <pic:spPr bwMode="auto">
                    <a:xfrm>
                      <a:off x="0" y="0"/>
                      <a:ext cx="5916910" cy="86567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B9A"/>
    <w:rsid w:val="0023726E"/>
    <w:rsid w:val="006E0B9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122F9F-C15F-436F-873D-1AB74711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F17D67C2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2020-06-05T11:24:00Z</dcterms:created>
  <dcterms:modified xsi:type="dcterms:W3CDTF">2020-06-05T11:26:00Z</dcterms:modified>
</cp:coreProperties>
</file>