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1768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E3F6BF7" wp14:editId="521AF0B8">
            <wp:extent cx="5622116" cy="908563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90" t="16307" r="34318" b="4885"/>
                    <a:stretch/>
                  </pic:blipFill>
                  <pic:spPr bwMode="auto">
                    <a:xfrm>
                      <a:off x="0" y="0"/>
                      <a:ext cx="5650740" cy="9131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82"/>
    <w:rsid w:val="00017682"/>
    <w:rsid w:val="00036D47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C05BFC-C2CE-44F0-8CEB-3CE09A8B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EC47668B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2020-05-07T17:24:00Z</dcterms:created>
  <dcterms:modified xsi:type="dcterms:W3CDTF">2020-05-07T17:24:00Z</dcterms:modified>
</cp:coreProperties>
</file>