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461" w:rsidRDefault="00131EEF">
      <w:bookmarkStart w:id="0" w:name="_GoBack"/>
      <w:r>
        <w:rPr>
          <w:noProof/>
          <w:lang w:eastAsia="en-GB"/>
        </w:rPr>
        <w:drawing>
          <wp:inline distT="0" distB="0" distL="0" distR="0" wp14:anchorId="5FA95F1E" wp14:editId="00F46C7D">
            <wp:extent cx="5699760" cy="926073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2420" t="16004" r="33798" b="4877"/>
                    <a:stretch/>
                  </pic:blipFill>
                  <pic:spPr bwMode="auto">
                    <a:xfrm>
                      <a:off x="0" y="0"/>
                      <a:ext cx="5721199" cy="92955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07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1EEF"/>
    <w:rsid w:val="00131EEF"/>
    <w:rsid w:val="0023726E"/>
    <w:rsid w:val="00E6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AC3507C-D1EF-4C30-B910-4F59A6083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EA522EE2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</dc:creator>
  <cp:keywords/>
  <dc:description/>
  <cp:lastModifiedBy>A THOM</cp:lastModifiedBy>
  <cp:revision>1</cp:revision>
  <dcterms:created xsi:type="dcterms:W3CDTF">2020-05-07T16:52:00Z</dcterms:created>
  <dcterms:modified xsi:type="dcterms:W3CDTF">2020-05-07T16:53:00Z</dcterms:modified>
</cp:coreProperties>
</file>