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75497">
      <w:bookmarkStart w:id="0" w:name="_GoBack"/>
      <w:r>
        <w:rPr>
          <w:noProof/>
          <w:lang w:eastAsia="en-GB"/>
        </w:rPr>
        <w:drawing>
          <wp:inline distT="0" distB="0" distL="0" distR="0" wp14:anchorId="35C65E97" wp14:editId="7AAF468F">
            <wp:extent cx="5573395" cy="8949447"/>
            <wp:effectExtent l="0" t="0" r="825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908" t="7849" r="32960" b="4884"/>
                    <a:stretch/>
                  </pic:blipFill>
                  <pic:spPr bwMode="auto">
                    <a:xfrm>
                      <a:off x="0" y="0"/>
                      <a:ext cx="5588730" cy="8974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97"/>
    <w:rsid w:val="0023726E"/>
    <w:rsid w:val="00B75497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E90BB8-2124-464D-8046-333711DCC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59DA623D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2020-06-12T13:59:00Z</dcterms:created>
  <dcterms:modified xsi:type="dcterms:W3CDTF">2020-06-12T14:00:00Z</dcterms:modified>
</cp:coreProperties>
</file>