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0CD" w:rsidRDefault="00FC10C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189230" y="1638935"/>
            <wp:positionH relativeFrom="column">
              <wp:align>left</wp:align>
            </wp:positionH>
            <wp:positionV relativeFrom="paragraph">
              <wp:align>top</wp:align>
            </wp:positionV>
            <wp:extent cx="4417060" cy="2965450"/>
            <wp:effectExtent l="1905" t="0" r="4445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7060" cy="296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Pr="00FC10CD" w:rsidRDefault="00FC10CD" w:rsidP="00FC10CD"/>
    <w:p w:rsidR="00FC10CD" w:rsidRDefault="00FC10CD"/>
    <w:p w:rsidR="00307461" w:rsidRDefault="00FC10CD" w:rsidP="00FC10CD">
      <w:pPr>
        <w:tabs>
          <w:tab w:val="center" w:pos="2083"/>
        </w:tabs>
      </w:pPr>
      <w:r>
        <w:tab/>
      </w:r>
      <w:bookmarkStart w:id="0" w:name="_GoBack"/>
      <w:bookmarkEnd w:id="0"/>
      <w:r>
        <w:br w:type="textWrapping" w:clear="all"/>
      </w:r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0CD"/>
    <w:rsid w:val="0023726E"/>
    <w:rsid w:val="00E67E3B"/>
    <w:rsid w:val="00FC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730169A5-2210-40C7-893C-71F8687E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B31F3A7E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2020-06-16T14:27:00Z</dcterms:created>
  <dcterms:modified xsi:type="dcterms:W3CDTF">2020-06-16T14:28:00Z</dcterms:modified>
</cp:coreProperties>
</file>