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320085">
      <w:bookmarkStart w:id="0" w:name="_GoBack"/>
      <w:r>
        <w:rPr>
          <w:noProof/>
          <w:lang w:eastAsia="en-GB"/>
        </w:rPr>
        <w:drawing>
          <wp:inline distT="0" distB="0" distL="0" distR="0" wp14:anchorId="23E766E7" wp14:editId="1CF3C4AB">
            <wp:extent cx="5719445" cy="88424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91" t="16308" r="34147" b="4880"/>
                    <a:stretch/>
                  </pic:blipFill>
                  <pic:spPr bwMode="auto">
                    <a:xfrm>
                      <a:off x="0" y="0"/>
                      <a:ext cx="5739894" cy="8874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085"/>
    <w:rsid w:val="0023726E"/>
    <w:rsid w:val="00320085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5610E7-0BB0-495C-85D9-3428CB6A2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5B3120CF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2020-05-07T15:42:00Z</dcterms:created>
  <dcterms:modified xsi:type="dcterms:W3CDTF">2020-05-07T15:44:00Z</dcterms:modified>
</cp:coreProperties>
</file>