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B72E1">
      <w:bookmarkStart w:id="0" w:name="_GoBack"/>
      <w:r>
        <w:rPr>
          <w:noProof/>
          <w:lang w:eastAsia="en-GB"/>
        </w:rPr>
        <w:drawing>
          <wp:inline distT="0" distB="0" distL="0" distR="0" wp14:anchorId="280E5387" wp14:editId="652BF034">
            <wp:extent cx="5728970" cy="918291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761" t="16004" r="34147" b="5192"/>
                    <a:stretch/>
                  </pic:blipFill>
                  <pic:spPr bwMode="auto">
                    <a:xfrm>
                      <a:off x="0" y="0"/>
                      <a:ext cx="5748239" cy="9213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E1"/>
    <w:rsid w:val="0023726E"/>
    <w:rsid w:val="004B72E1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FBD183-2599-4B11-8394-AB238F26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434E6C9C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2020-05-07T16:35:00Z</dcterms:created>
  <dcterms:modified xsi:type="dcterms:W3CDTF">2020-05-07T16:37:00Z</dcterms:modified>
</cp:coreProperties>
</file>